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B86DB" w14:textId="77777777" w:rsidR="0093238B" w:rsidRDefault="0093238B" w:rsidP="009323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BERTYN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7F91404B" w14:textId="77777777" w:rsidR="0093238B" w:rsidRDefault="0093238B" w:rsidP="009323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025C7B0E" w14:textId="77777777" w:rsidR="0093238B" w:rsidRDefault="0093238B" w:rsidP="0093238B">
      <w:pPr>
        <w:pStyle w:val="NoSpacing"/>
        <w:rPr>
          <w:rFonts w:cs="Times New Roman"/>
          <w:szCs w:val="24"/>
        </w:rPr>
      </w:pPr>
    </w:p>
    <w:p w14:paraId="30E97AAA" w14:textId="77777777" w:rsidR="0093238B" w:rsidRDefault="0093238B" w:rsidP="0093238B">
      <w:pPr>
        <w:pStyle w:val="NoSpacing"/>
        <w:rPr>
          <w:rFonts w:cs="Times New Roman"/>
          <w:szCs w:val="24"/>
        </w:rPr>
      </w:pPr>
    </w:p>
    <w:p w14:paraId="0813968B" w14:textId="77777777" w:rsidR="0093238B" w:rsidRDefault="0093238B" w:rsidP="009323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 xml:space="preserve">William Crowe of London, pewterer(q.v.), and William </w:t>
      </w:r>
      <w:proofErr w:type="spellStart"/>
      <w:r>
        <w:rPr>
          <w:rFonts w:cs="Times New Roman"/>
          <w:szCs w:val="24"/>
        </w:rPr>
        <w:t>Staynford</w:t>
      </w:r>
      <w:proofErr w:type="spellEnd"/>
      <w:r>
        <w:rPr>
          <w:rFonts w:cs="Times New Roman"/>
          <w:szCs w:val="24"/>
        </w:rPr>
        <w:t xml:space="preserve">, </w:t>
      </w:r>
    </w:p>
    <w:p w14:paraId="72830140" w14:textId="77777777" w:rsidR="0093238B" w:rsidRDefault="0093238B" w:rsidP="009323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gentleman(q.v.), brought a plaint of debt against him.</w:t>
      </w:r>
    </w:p>
    <w:p w14:paraId="26D3DB47" w14:textId="77777777" w:rsidR="0093238B" w:rsidRDefault="0093238B" w:rsidP="009323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A66B6A">
          <w:rPr>
            <w:rStyle w:val="Hyperlink"/>
            <w:rFonts w:cs="Times New Roman"/>
            <w:szCs w:val="24"/>
          </w:rPr>
          <w:t>https://waalt.uh.edu/index.php/IDXCP40no799</w:t>
        </w:r>
      </w:hyperlink>
      <w:r>
        <w:rPr>
          <w:rFonts w:cs="Times New Roman"/>
          <w:szCs w:val="24"/>
        </w:rPr>
        <w:t xml:space="preserve"> )</w:t>
      </w:r>
    </w:p>
    <w:p w14:paraId="28900358" w14:textId="77777777" w:rsidR="0093238B" w:rsidRDefault="0093238B" w:rsidP="0093238B">
      <w:pPr>
        <w:pStyle w:val="NoSpacing"/>
        <w:rPr>
          <w:rFonts w:cs="Times New Roman"/>
          <w:szCs w:val="24"/>
        </w:rPr>
      </w:pPr>
    </w:p>
    <w:p w14:paraId="37DD0490" w14:textId="77777777" w:rsidR="0093238B" w:rsidRDefault="0093238B" w:rsidP="0093238B">
      <w:pPr>
        <w:pStyle w:val="NoSpacing"/>
        <w:rPr>
          <w:rFonts w:cs="Times New Roman"/>
          <w:szCs w:val="24"/>
        </w:rPr>
      </w:pPr>
    </w:p>
    <w:p w14:paraId="3504C7A1" w14:textId="77777777" w:rsidR="0093238B" w:rsidRDefault="0093238B" w:rsidP="009323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April 2023</w:t>
      </w:r>
    </w:p>
    <w:p w14:paraId="5832784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606DE" w14:textId="77777777" w:rsidR="0093238B" w:rsidRDefault="0093238B" w:rsidP="009139A6">
      <w:r>
        <w:separator/>
      </w:r>
    </w:p>
  </w:endnote>
  <w:endnote w:type="continuationSeparator" w:id="0">
    <w:p w14:paraId="012074C8" w14:textId="77777777" w:rsidR="0093238B" w:rsidRDefault="009323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402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7BE6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0F4E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C9548" w14:textId="77777777" w:rsidR="0093238B" w:rsidRDefault="0093238B" w:rsidP="009139A6">
      <w:r>
        <w:separator/>
      </w:r>
    </w:p>
  </w:footnote>
  <w:footnote w:type="continuationSeparator" w:id="0">
    <w:p w14:paraId="0276945E" w14:textId="77777777" w:rsidR="0093238B" w:rsidRDefault="009323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E91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D65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5A56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38B"/>
    <w:rsid w:val="000666E0"/>
    <w:rsid w:val="002510B7"/>
    <w:rsid w:val="005C130B"/>
    <w:rsid w:val="00826F5C"/>
    <w:rsid w:val="009139A6"/>
    <w:rsid w:val="0093238B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09796"/>
  <w15:chartTrackingRefBased/>
  <w15:docId w15:val="{51CA61BB-BD4B-441A-A874-DFF248A84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323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2023-04-19T19:49:00Z</dcterms:created>
  <dcterms:modified xsi:type="dcterms:W3CDTF">2023-04-19T19:49:00Z</dcterms:modified>
</cp:coreProperties>
</file>