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B6416" w14:textId="77777777" w:rsidR="00983097" w:rsidRDefault="00983097" w:rsidP="00983097">
      <w:pPr>
        <w:pStyle w:val="NoSpacing"/>
      </w:pPr>
      <w:r>
        <w:rPr>
          <w:u w:val="single"/>
        </w:rPr>
        <w:t>John BERTUMSTEDE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fl.1405)</w:t>
      </w:r>
    </w:p>
    <w:p w14:paraId="17BB56B2" w14:textId="77777777" w:rsidR="00983097" w:rsidRDefault="00983097" w:rsidP="00983097">
      <w:pPr>
        <w:pStyle w:val="NoSpacing"/>
      </w:pPr>
      <w:r>
        <w:t>of the diocese of Exeter.</w:t>
      </w:r>
    </w:p>
    <w:p w14:paraId="08F9A5B4" w14:textId="77777777" w:rsidR="00983097" w:rsidRDefault="00983097" w:rsidP="00983097">
      <w:pPr>
        <w:pStyle w:val="NoSpacing"/>
      </w:pPr>
    </w:p>
    <w:p w14:paraId="6C5693B6" w14:textId="77777777" w:rsidR="00983097" w:rsidRDefault="00983097" w:rsidP="00983097">
      <w:pPr>
        <w:pStyle w:val="NoSpacing"/>
      </w:pPr>
    </w:p>
    <w:p w14:paraId="506DA0D8" w14:textId="1D9540DF" w:rsidR="00983097" w:rsidRDefault="00983097" w:rsidP="00983097">
      <w:pPr>
        <w:pStyle w:val="NoSpacing"/>
      </w:pPr>
      <w:r>
        <w:t>10</w:t>
      </w:r>
      <w:r>
        <w:t xml:space="preserve"> May1405</w:t>
      </w:r>
      <w:r>
        <w:tab/>
        <w:t xml:space="preserve">He was ordained to his first tonsure in </w:t>
      </w:r>
      <w:r>
        <w:t>“</w:t>
      </w:r>
      <w:proofErr w:type="spellStart"/>
      <w:r>
        <w:t>Cuttingbeke</w:t>
      </w:r>
      <w:proofErr w:type="spellEnd"/>
      <w:r>
        <w:t>”.</w:t>
      </w:r>
    </w:p>
    <w:p w14:paraId="18C05A1C" w14:textId="5015A477" w:rsidR="00983097" w:rsidRDefault="00983097" w:rsidP="00983097">
      <w:pPr>
        <w:pStyle w:val="NoSpacing"/>
      </w:pPr>
      <w:r>
        <w:tab/>
      </w:r>
      <w:r>
        <w:tab/>
        <w:t>(“Stafford Register” pp.429</w:t>
      </w:r>
      <w:r w:rsidR="003B682D">
        <w:t xml:space="preserve"> </w:t>
      </w:r>
      <w:bookmarkStart w:id="0" w:name="_GoBack"/>
      <w:bookmarkEnd w:id="0"/>
      <w:r>
        <w:t>and 425)</w:t>
      </w:r>
    </w:p>
    <w:p w14:paraId="264D9D45" w14:textId="77777777" w:rsidR="00983097" w:rsidRDefault="00983097" w:rsidP="00983097">
      <w:pPr>
        <w:pStyle w:val="NoSpacing"/>
      </w:pPr>
    </w:p>
    <w:p w14:paraId="0A972348" w14:textId="77777777" w:rsidR="00983097" w:rsidRDefault="00983097" w:rsidP="00983097">
      <w:pPr>
        <w:pStyle w:val="NoSpacing"/>
      </w:pPr>
    </w:p>
    <w:p w14:paraId="63313202" w14:textId="77777777" w:rsidR="00983097" w:rsidRPr="005223A2" w:rsidRDefault="00983097" w:rsidP="00983097">
      <w:pPr>
        <w:pStyle w:val="NoSpacing"/>
      </w:pPr>
      <w:r>
        <w:t>17 February 2019</w:t>
      </w:r>
    </w:p>
    <w:p w14:paraId="58C58041" w14:textId="0286E13C" w:rsidR="006B2F86" w:rsidRPr="00983097" w:rsidRDefault="003B682D" w:rsidP="00E71FC3">
      <w:pPr>
        <w:pStyle w:val="NoSpacing"/>
      </w:pPr>
    </w:p>
    <w:sectPr w:rsidR="006B2F86" w:rsidRPr="0098309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DAFF7" w14:textId="77777777" w:rsidR="00983097" w:rsidRDefault="00983097" w:rsidP="00E71FC3">
      <w:pPr>
        <w:spacing w:after="0" w:line="240" w:lineRule="auto"/>
      </w:pPr>
      <w:r>
        <w:separator/>
      </w:r>
    </w:p>
  </w:endnote>
  <w:endnote w:type="continuationSeparator" w:id="0">
    <w:p w14:paraId="6EDB07A0" w14:textId="77777777" w:rsidR="00983097" w:rsidRDefault="009830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BB2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D63127" w14:textId="77777777" w:rsidR="00983097" w:rsidRDefault="00983097" w:rsidP="00E71FC3">
      <w:pPr>
        <w:spacing w:after="0" w:line="240" w:lineRule="auto"/>
      </w:pPr>
      <w:r>
        <w:separator/>
      </w:r>
    </w:p>
  </w:footnote>
  <w:footnote w:type="continuationSeparator" w:id="0">
    <w:p w14:paraId="54217B73" w14:textId="77777777" w:rsidR="00983097" w:rsidRDefault="009830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97"/>
    <w:rsid w:val="001A7C09"/>
    <w:rsid w:val="003B682D"/>
    <w:rsid w:val="00577BD5"/>
    <w:rsid w:val="00656CBA"/>
    <w:rsid w:val="006A1F77"/>
    <w:rsid w:val="00733BE7"/>
    <w:rsid w:val="0098309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B1163"/>
  <w15:chartTrackingRefBased/>
  <w15:docId w15:val="{7A7592DD-F85D-43A1-ABEB-C7A72FDF2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2019-02-17T18:45:00Z</dcterms:created>
  <dcterms:modified xsi:type="dcterms:W3CDTF">2019-02-17T18:54:00Z</dcterms:modified>
</cp:coreProperties>
</file>