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876B" w14:textId="6F7F29BB" w:rsidR="00415594" w:rsidRDefault="00415594" w:rsidP="00415594">
      <w:pPr>
        <w:pStyle w:val="NoSpacing"/>
        <w:rPr>
          <w:lang w:val="en-US"/>
        </w:rPr>
      </w:pPr>
      <w:r>
        <w:rPr>
          <w:u w:val="single"/>
          <w:lang w:val="en-US"/>
        </w:rPr>
        <w:t>William BERTON</w:t>
      </w:r>
      <w:r>
        <w:rPr>
          <w:lang w:val="en-US"/>
        </w:rPr>
        <w:t xml:space="preserve">      (fl.1462)</w:t>
      </w:r>
    </w:p>
    <w:p w14:paraId="5F1F841E" w14:textId="77777777" w:rsidR="00415594" w:rsidRDefault="00415594" w:rsidP="00415594">
      <w:pPr>
        <w:pStyle w:val="NoSpacing"/>
        <w:rPr>
          <w:lang w:val="en-US"/>
        </w:rPr>
      </w:pPr>
    </w:p>
    <w:p w14:paraId="769B7F18" w14:textId="77777777" w:rsidR="00415594" w:rsidRDefault="00415594" w:rsidP="00415594">
      <w:pPr>
        <w:pStyle w:val="NoSpacing"/>
        <w:rPr>
          <w:lang w:val="en-US"/>
        </w:rPr>
      </w:pPr>
    </w:p>
    <w:p w14:paraId="1111E78E" w14:textId="4CB6FAC9" w:rsidR="00415594" w:rsidRDefault="00415594" w:rsidP="00415594">
      <w:pPr>
        <w:pStyle w:val="NoSpacing"/>
        <w:rPr>
          <w:lang w:val="en-US"/>
        </w:rPr>
      </w:pPr>
      <w:r>
        <w:rPr>
          <w:lang w:val="en-US"/>
        </w:rPr>
        <w:t>30 Sep.1462</w:t>
      </w:r>
      <w:r>
        <w:rPr>
          <w:lang w:val="en-US"/>
        </w:rPr>
        <w:tab/>
        <w:t xml:space="preserve">He was granted an annuity of 100s from the farm of Kingston, </w:t>
      </w:r>
    </w:p>
    <w:p w14:paraId="4E1ACC8D" w14:textId="438AC418" w:rsidR="00415594" w:rsidRDefault="00415594" w:rsidP="00415594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Dunhampford and Blengate, Kent.  (C.P.R. 1467-77 p.199)</w:t>
      </w:r>
    </w:p>
    <w:p w14:paraId="76F66B12" w14:textId="77777777" w:rsidR="003465BF" w:rsidRDefault="003465BF" w:rsidP="00415594">
      <w:pPr>
        <w:pStyle w:val="NoSpacing"/>
        <w:rPr>
          <w:lang w:val="en-US"/>
        </w:rPr>
      </w:pPr>
    </w:p>
    <w:p w14:paraId="69DF6484" w14:textId="77777777" w:rsidR="003465BF" w:rsidRDefault="003465BF" w:rsidP="00415594">
      <w:pPr>
        <w:pStyle w:val="NoSpacing"/>
        <w:rPr>
          <w:lang w:val="en-US"/>
        </w:rPr>
      </w:pPr>
    </w:p>
    <w:p w14:paraId="7916880B" w14:textId="1EBBD243" w:rsidR="003465BF" w:rsidRPr="00415594" w:rsidRDefault="003465BF" w:rsidP="00415594">
      <w:pPr>
        <w:pStyle w:val="NoSpacing"/>
        <w:rPr>
          <w:lang w:val="en-US"/>
        </w:rPr>
      </w:pPr>
      <w:r>
        <w:rPr>
          <w:lang w:val="en-US"/>
        </w:rPr>
        <w:t>14 May 2026</w:t>
      </w:r>
    </w:p>
    <w:sectPr w:rsidR="003465BF" w:rsidRPr="004155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CED86" w14:textId="77777777" w:rsidR="00391F83" w:rsidRDefault="00391F83" w:rsidP="00086E2C">
      <w:pPr>
        <w:spacing w:after="0" w:line="240" w:lineRule="auto"/>
      </w:pPr>
      <w:r>
        <w:separator/>
      </w:r>
    </w:p>
  </w:endnote>
  <w:endnote w:type="continuationSeparator" w:id="0">
    <w:p w14:paraId="2E0C8D60" w14:textId="77777777" w:rsidR="00391F83" w:rsidRDefault="00391F8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D496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FAF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198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1D80A" w14:textId="77777777" w:rsidR="00391F83" w:rsidRDefault="00391F83" w:rsidP="00086E2C">
      <w:pPr>
        <w:spacing w:after="0" w:line="240" w:lineRule="auto"/>
      </w:pPr>
      <w:r>
        <w:separator/>
      </w:r>
    </w:p>
  </w:footnote>
  <w:footnote w:type="continuationSeparator" w:id="0">
    <w:p w14:paraId="14DEE7D1" w14:textId="77777777" w:rsidR="00391F83" w:rsidRDefault="00391F8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B88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31D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CE33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594"/>
    <w:rsid w:val="00086E2C"/>
    <w:rsid w:val="000A2E7A"/>
    <w:rsid w:val="002244B7"/>
    <w:rsid w:val="00314D94"/>
    <w:rsid w:val="003465BF"/>
    <w:rsid w:val="00391F83"/>
    <w:rsid w:val="00415594"/>
    <w:rsid w:val="005435B9"/>
    <w:rsid w:val="00617568"/>
    <w:rsid w:val="006E68FA"/>
    <w:rsid w:val="008E56AD"/>
    <w:rsid w:val="00AF65CA"/>
    <w:rsid w:val="00ED3A55"/>
    <w:rsid w:val="00F479D0"/>
    <w:rsid w:val="00F5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2E678"/>
  <w15:chartTrackingRefBased/>
  <w15:docId w15:val="{64E8AFA7-6EFA-4AA5-AD55-D19A3D30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49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2026-05-14T18:39:00Z</dcterms:created>
  <dcterms:modified xsi:type="dcterms:W3CDTF">2026-05-14T19:28:00Z</dcterms:modified>
</cp:coreProperties>
</file>