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585FF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BARTLOT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d.1407)</w:t>
      </w:r>
    </w:p>
    <w:p w14:paraId="73825F3A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B8C1ADF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8EFBEF1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7D0CFA" w14:textId="77777777" w:rsidR="00FB1AED" w:rsidRDefault="00FB1AED" w:rsidP="00FB1AED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Oct.1407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78679C2C" w14:textId="77777777" w:rsidR="00FB1AED" w:rsidRDefault="00FB1AED" w:rsidP="00FB1AE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p.250)</w:t>
      </w:r>
    </w:p>
    <w:p w14:paraId="39DF3D85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Dec.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447E2C5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4D37609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640247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B80A74" w14:textId="77777777" w:rsidR="00FB1AED" w:rsidRDefault="00FB1AED" w:rsidP="00FB1AE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April 2022</w:t>
      </w:r>
    </w:p>
    <w:p w14:paraId="1F090B80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2DDA55" w14:textId="77777777" w:rsidR="00FB1AED" w:rsidRDefault="00FB1AED" w:rsidP="009139A6">
      <w:r>
        <w:separator/>
      </w:r>
    </w:p>
  </w:endnote>
  <w:endnote w:type="continuationSeparator" w:id="0">
    <w:p w14:paraId="47966FF3" w14:textId="77777777" w:rsidR="00FB1AED" w:rsidRDefault="00FB1AE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9B7B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E27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094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0AE865" w14:textId="77777777" w:rsidR="00FB1AED" w:rsidRDefault="00FB1AED" w:rsidP="009139A6">
      <w:r>
        <w:separator/>
      </w:r>
    </w:p>
  </w:footnote>
  <w:footnote w:type="continuationSeparator" w:id="0">
    <w:p w14:paraId="0938B658" w14:textId="77777777" w:rsidR="00FB1AED" w:rsidRDefault="00FB1AE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C0FA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80AB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D954A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AE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  <w:rsid w:val="00FB1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6329B"/>
  <w15:chartTrackingRefBased/>
  <w15:docId w15:val="{3393690A-8A26-4451-A8D1-DFB14DFE9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AED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54</Words>
  <Characters>314</Characters>
  <Application>Microsoft Office Word</Application>
  <DocSecurity>0</DocSecurity>
  <Lines>2</Lines>
  <Paragraphs>1</Paragraphs>
  <ScaleCrop>false</ScaleCrop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2022-05-14T12:19:00Z</dcterms:created>
  <dcterms:modified xsi:type="dcterms:W3CDTF">2022-05-14T12:19:00Z</dcterms:modified>
</cp:coreProperties>
</file>