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A2A" w:rsidRDefault="00594A2A" w:rsidP="00594A2A">
      <w:pPr>
        <w:pStyle w:val="NoSpacing"/>
      </w:pPr>
      <w:r>
        <w:rPr>
          <w:u w:val="single"/>
        </w:rPr>
        <w:t>Simon BERTLOT</w:t>
      </w:r>
      <w:r>
        <w:t xml:space="preserve">      (fl.1439)</w:t>
      </w:r>
    </w:p>
    <w:p w:rsidR="00594A2A" w:rsidRDefault="00594A2A" w:rsidP="00594A2A">
      <w:pPr>
        <w:pStyle w:val="NoSpacing"/>
      </w:pPr>
    </w:p>
    <w:p w:rsidR="00594A2A" w:rsidRDefault="00594A2A" w:rsidP="00594A2A">
      <w:pPr>
        <w:pStyle w:val="NoSpacing"/>
      </w:pPr>
    </w:p>
    <w:p w:rsidR="00594A2A" w:rsidRDefault="00594A2A" w:rsidP="00594A2A">
      <w:pPr>
        <w:pStyle w:val="NoSpacing"/>
      </w:pPr>
      <w:r>
        <w:t xml:space="preserve">Son of John </w:t>
      </w:r>
      <w:proofErr w:type="spellStart"/>
      <w:r>
        <w:t>Bertlot</w:t>
      </w:r>
      <w:proofErr w:type="spellEnd"/>
      <w:r>
        <w:t xml:space="preserve"> of Wickham </w:t>
      </w:r>
      <w:proofErr w:type="spellStart"/>
      <w:r>
        <w:t>Skeith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q.v.), and his wife, Anne(q.v.).</w:t>
      </w:r>
    </w:p>
    <w:p w:rsidR="00594A2A" w:rsidRDefault="00594A2A" w:rsidP="00594A2A">
      <w:pPr>
        <w:pStyle w:val="NoSpacing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pp.11-2)</w:t>
      </w:r>
    </w:p>
    <w:p w:rsidR="00594A2A" w:rsidRDefault="00594A2A" w:rsidP="00594A2A">
      <w:pPr>
        <w:pStyle w:val="NoSpacing"/>
      </w:pPr>
    </w:p>
    <w:p w:rsidR="00594A2A" w:rsidRDefault="00594A2A" w:rsidP="00594A2A">
      <w:pPr>
        <w:pStyle w:val="NoSpacing"/>
      </w:pPr>
    </w:p>
    <w:p w:rsidR="00594A2A" w:rsidRDefault="00594A2A" w:rsidP="00594A2A">
      <w:pPr>
        <w:pStyle w:val="NoSpacing"/>
      </w:pPr>
    </w:p>
    <w:p w:rsidR="00594A2A" w:rsidRDefault="00594A2A" w:rsidP="00594A2A">
      <w:pPr>
        <w:pStyle w:val="NoSpacing"/>
      </w:pPr>
      <w:r>
        <w:t>22 Sep.1439</w:t>
      </w:r>
      <w:r>
        <w:tab/>
        <w:t>In his Will, his father nominated him as one of his executors, and he</w:t>
      </w:r>
    </w:p>
    <w:p w:rsidR="00594A2A" w:rsidRDefault="00594A2A" w:rsidP="00594A2A">
      <w:pPr>
        <w:pStyle w:val="NoSpacing"/>
      </w:pPr>
      <w:r>
        <w:tab/>
      </w:r>
      <w:r>
        <w:tab/>
      </w:r>
      <w:proofErr w:type="gramStart"/>
      <w:r>
        <w:t>bequeathed</w:t>
      </w:r>
      <w:proofErr w:type="gramEnd"/>
      <w:r>
        <w:t xml:space="preserve"> him the remainder of all of his tenements after the death of his</w:t>
      </w:r>
    </w:p>
    <w:p w:rsidR="00594A2A" w:rsidRDefault="00594A2A" w:rsidP="00594A2A">
      <w:pPr>
        <w:pStyle w:val="NoSpacing"/>
      </w:pPr>
      <w:r>
        <w:tab/>
      </w:r>
      <w:r>
        <w:tab/>
      </w:r>
      <w:proofErr w:type="gramStart"/>
      <w:r>
        <w:t>mother</w:t>
      </w:r>
      <w:proofErr w:type="gramEnd"/>
      <w:r>
        <w:t>, at which time he was to pay 5 marks to the parish church and</w:t>
      </w:r>
    </w:p>
    <w:p w:rsidR="00594A2A" w:rsidRDefault="00594A2A" w:rsidP="00594A2A">
      <w:pPr>
        <w:pStyle w:val="NoSpacing"/>
      </w:pPr>
      <w:r>
        <w:tab/>
      </w:r>
      <w:r>
        <w:tab/>
      </w:r>
      <w:proofErr w:type="gramStart"/>
      <w:r>
        <w:t>6s 8d to each of his 4 sisters.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594A2A" w:rsidRDefault="00594A2A" w:rsidP="00594A2A">
      <w:pPr>
        <w:pStyle w:val="NoSpacing"/>
      </w:pPr>
    </w:p>
    <w:p w:rsidR="00594A2A" w:rsidRDefault="00594A2A" w:rsidP="00594A2A">
      <w:pPr>
        <w:pStyle w:val="NoSpacing"/>
      </w:pPr>
    </w:p>
    <w:p w:rsidR="00594A2A" w:rsidRDefault="00594A2A" w:rsidP="00594A2A">
      <w:pPr>
        <w:pStyle w:val="NoSpacing"/>
      </w:pPr>
    </w:p>
    <w:p w:rsidR="00E47068" w:rsidRPr="00C009D8" w:rsidRDefault="00594A2A" w:rsidP="00594A2A">
      <w:pPr>
        <w:pStyle w:val="NoSpacing"/>
      </w:pPr>
      <w:r>
        <w:t>27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A2A" w:rsidRDefault="00594A2A" w:rsidP="00920DE3">
      <w:pPr>
        <w:spacing w:after="0" w:line="240" w:lineRule="auto"/>
      </w:pPr>
      <w:r>
        <w:separator/>
      </w:r>
    </w:p>
  </w:endnote>
  <w:endnote w:type="continuationSeparator" w:id="0">
    <w:p w:rsidR="00594A2A" w:rsidRDefault="00594A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A2A" w:rsidRDefault="00594A2A" w:rsidP="00920DE3">
      <w:pPr>
        <w:spacing w:after="0" w:line="240" w:lineRule="auto"/>
      </w:pPr>
      <w:r>
        <w:separator/>
      </w:r>
    </w:p>
  </w:footnote>
  <w:footnote w:type="continuationSeparator" w:id="0">
    <w:p w:rsidR="00594A2A" w:rsidRDefault="00594A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A2A"/>
    <w:rsid w:val="00120749"/>
    <w:rsid w:val="00594A2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2014-11-02T19:30:00Z</dcterms:created>
  <dcterms:modified xsi:type="dcterms:W3CDTF">2014-11-02T19:30:00Z</dcterms:modified>
</cp:coreProperties>
</file>