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D7AE" w14:textId="77777777" w:rsidR="00430224" w:rsidRDefault="00430224" w:rsidP="00430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BERTLOT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53AF519" w14:textId="77777777" w:rsidR="00430224" w:rsidRDefault="00430224" w:rsidP="00430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1D97AE7" w14:textId="77777777" w:rsidR="00430224" w:rsidRDefault="00430224" w:rsidP="00430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4CB9F2" w14:textId="77777777" w:rsidR="00430224" w:rsidRDefault="00430224" w:rsidP="00430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D866470" w14:textId="77777777" w:rsidR="00430224" w:rsidRDefault="00430224" w:rsidP="00430224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37C7E944" w14:textId="77777777" w:rsidR="00430224" w:rsidRPr="00065994" w:rsidRDefault="00430224" w:rsidP="0043022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B4CA19C" w14:textId="77777777" w:rsidR="00430224" w:rsidRPr="00065994" w:rsidRDefault="00430224" w:rsidP="0043022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5E0913A" w14:textId="77777777" w:rsidR="00430224" w:rsidRDefault="00430224" w:rsidP="0043022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3301058" w14:textId="77777777" w:rsidR="00430224" w:rsidRDefault="00430224" w:rsidP="0043022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</w:t>
      </w:r>
    </w:p>
    <w:p w14:paraId="45EFFB9A" w14:textId="77777777" w:rsidR="00430224" w:rsidRDefault="00430224" w:rsidP="0043022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2294118C" w14:textId="77777777" w:rsidR="00430224" w:rsidRDefault="00430224" w:rsidP="0043022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2023</w:t>
      </w:r>
    </w:p>
    <w:p w14:paraId="477441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4FFF2" w14:textId="77777777" w:rsidR="00430224" w:rsidRDefault="00430224" w:rsidP="009139A6">
      <w:r>
        <w:separator/>
      </w:r>
    </w:p>
  </w:endnote>
  <w:endnote w:type="continuationSeparator" w:id="0">
    <w:p w14:paraId="4E9327FD" w14:textId="77777777" w:rsidR="00430224" w:rsidRDefault="004302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8B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766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4C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15A88" w14:textId="77777777" w:rsidR="00430224" w:rsidRDefault="00430224" w:rsidP="009139A6">
      <w:r>
        <w:separator/>
      </w:r>
    </w:p>
  </w:footnote>
  <w:footnote w:type="continuationSeparator" w:id="0">
    <w:p w14:paraId="1088FF50" w14:textId="77777777" w:rsidR="00430224" w:rsidRDefault="004302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37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A64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A3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24"/>
    <w:rsid w:val="000666E0"/>
    <w:rsid w:val="002510B7"/>
    <w:rsid w:val="0043022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E905"/>
  <w15:chartTrackingRefBased/>
  <w15:docId w15:val="{6AF75FAA-5CDC-4443-B9F5-1B4EC29B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2023-07-20T20:17:00Z</dcterms:created>
  <dcterms:modified xsi:type="dcterms:W3CDTF">2023-07-20T20:18:00Z</dcterms:modified>
</cp:coreProperties>
</file>