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00" w:rsidRDefault="00F47F00" w:rsidP="00F47F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BERTLOT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F47F00" w:rsidRDefault="00F47F00" w:rsidP="00F47F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7F00" w:rsidRDefault="00F47F00" w:rsidP="00F47F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7F00" w:rsidRDefault="00F47F00" w:rsidP="00F47F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Jul.</w:t>
      </w:r>
      <w:r>
        <w:rPr>
          <w:rFonts w:ascii="Times New Roman" w:hAnsi="Times New Roman" w:cs="Times New Roman"/>
          <w:sz w:val="24"/>
          <w:szCs w:val="24"/>
        </w:rPr>
        <w:tab/>
        <w:t>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 Essex,</w:t>
      </w:r>
    </w:p>
    <w:p w:rsidR="00F47F00" w:rsidRDefault="00F47F00" w:rsidP="00F47F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Neuport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47F00" w:rsidRDefault="00F47F00" w:rsidP="00F47F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24-217)</w:t>
      </w:r>
    </w:p>
    <w:p w:rsidR="00F47F00" w:rsidRDefault="00F47F00" w:rsidP="00F47F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7F00" w:rsidRDefault="00F47F00" w:rsidP="00F47F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47F00" w:rsidRDefault="00F47F00" w:rsidP="00F47F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  <w:bookmarkStart w:id="0" w:name="_GoBack"/>
      <w:bookmarkEnd w:id="0"/>
    </w:p>
    <w:sectPr w:rsidR="006B2F86" w:rsidRPr="00F47F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F00" w:rsidRDefault="00F47F00" w:rsidP="00E71FC3">
      <w:pPr>
        <w:spacing w:after="0" w:line="240" w:lineRule="auto"/>
      </w:pPr>
      <w:r>
        <w:separator/>
      </w:r>
    </w:p>
  </w:endnote>
  <w:endnote w:type="continuationSeparator" w:id="0">
    <w:p w:rsidR="00F47F00" w:rsidRDefault="00F47F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F00" w:rsidRDefault="00F47F00" w:rsidP="00E71FC3">
      <w:pPr>
        <w:spacing w:after="0" w:line="240" w:lineRule="auto"/>
      </w:pPr>
      <w:r>
        <w:separator/>
      </w:r>
    </w:p>
  </w:footnote>
  <w:footnote w:type="continuationSeparator" w:id="0">
    <w:p w:rsidR="00F47F00" w:rsidRDefault="00F47F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F00"/>
    <w:rsid w:val="00AB52E8"/>
    <w:rsid w:val="00B16D3F"/>
    <w:rsid w:val="00E71FC3"/>
    <w:rsid w:val="00EF4813"/>
    <w:rsid w:val="00F4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DAC6E"/>
  <w15:chartTrackingRefBased/>
  <w15:docId w15:val="{7A263C0D-16FE-4324-A1B6-05B7958C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2016-05-13T21:45:00Z</dcterms:created>
  <dcterms:modified xsi:type="dcterms:W3CDTF">2016-05-13T21:46:00Z</dcterms:modified>
</cp:coreProperties>
</file>