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F39" w:rsidRDefault="008C1F39" w:rsidP="008C1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BERTLOT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8C1F39" w:rsidRDefault="008C1F39" w:rsidP="008C1F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1F39" w:rsidRDefault="008C1F39" w:rsidP="008C1F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1F39" w:rsidRDefault="008C1F39" w:rsidP="008C1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Jul.</w:t>
      </w: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Shaftesbury, Dorset,</w:t>
      </w:r>
    </w:p>
    <w:p w:rsidR="008C1F39" w:rsidRDefault="008C1F39" w:rsidP="008C1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Eleanor </w:t>
      </w:r>
      <w:proofErr w:type="spellStart"/>
      <w:r>
        <w:rPr>
          <w:rFonts w:ascii="Times New Roman" w:hAnsi="Times New Roman" w:cs="Times New Roman"/>
          <w:sz w:val="24"/>
          <w:szCs w:val="24"/>
        </w:rPr>
        <w:t>Gowys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C1F39" w:rsidRDefault="008C1F39" w:rsidP="008C1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21-274)</w:t>
      </w:r>
    </w:p>
    <w:p w:rsidR="008C1F39" w:rsidRDefault="008C1F39" w:rsidP="008C1F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1F39" w:rsidRDefault="008C1F39" w:rsidP="008C1F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C1F39" w:rsidRDefault="008C1F39" w:rsidP="008C1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2016</w:t>
      </w:r>
      <w:bookmarkStart w:id="0" w:name="_GoBack"/>
      <w:bookmarkEnd w:id="0"/>
    </w:p>
    <w:sectPr w:rsidR="00DD5B8A" w:rsidRPr="008C1F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1F39" w:rsidRDefault="008C1F39" w:rsidP="00564E3C">
      <w:pPr>
        <w:spacing w:after="0" w:line="240" w:lineRule="auto"/>
      </w:pPr>
      <w:r>
        <w:separator/>
      </w:r>
    </w:p>
  </w:endnote>
  <w:endnote w:type="continuationSeparator" w:id="0">
    <w:p w:rsidR="008C1F39" w:rsidRDefault="008C1F3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C1F39">
      <w:rPr>
        <w:rFonts w:ascii="Times New Roman" w:hAnsi="Times New Roman" w:cs="Times New Roman"/>
        <w:noProof/>
        <w:sz w:val="24"/>
        <w:szCs w:val="24"/>
      </w:rPr>
      <w:t>24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1F39" w:rsidRDefault="008C1F39" w:rsidP="00564E3C">
      <w:pPr>
        <w:spacing w:after="0" w:line="240" w:lineRule="auto"/>
      </w:pPr>
      <w:r>
        <w:separator/>
      </w:r>
    </w:p>
  </w:footnote>
  <w:footnote w:type="continuationSeparator" w:id="0">
    <w:p w:rsidR="008C1F39" w:rsidRDefault="008C1F3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F39"/>
    <w:rsid w:val="00372DC6"/>
    <w:rsid w:val="00564E3C"/>
    <w:rsid w:val="0064591D"/>
    <w:rsid w:val="008C1F3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1D27C"/>
  <w15:chartTrackingRefBased/>
  <w15:docId w15:val="{DD88A7C9-DD74-4704-B14C-1CEFB917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2016-02-24T21:25:00Z</dcterms:created>
  <dcterms:modified xsi:type="dcterms:W3CDTF">2016-02-24T21:25:00Z</dcterms:modified>
</cp:coreProperties>
</file>