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3E7F7" w14:textId="77777777" w:rsidR="002D26E8" w:rsidRPr="00690BA6" w:rsidRDefault="002D26E8" w:rsidP="002D26E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Ellis BERTLEGH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4B6E3B1" w14:textId="77777777" w:rsidR="002D26E8" w:rsidRDefault="002D26E8" w:rsidP="002D2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749EBE6" w14:textId="77777777" w:rsidR="002D26E8" w:rsidRDefault="002D26E8" w:rsidP="002D2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EB8DED" w14:textId="77777777" w:rsidR="002D26E8" w:rsidRDefault="002D26E8" w:rsidP="002D2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B09FDB" w14:textId="77777777" w:rsidR="002D26E8" w:rsidRDefault="002D26E8" w:rsidP="002D26E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3EF15778" w14:textId="77777777" w:rsidR="002D26E8" w:rsidRDefault="002D26E8" w:rsidP="002D26E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BB5784D" w14:textId="77777777" w:rsidR="002D26E8" w:rsidRDefault="002D26E8" w:rsidP="002D26E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BD4F66C" w14:textId="77777777" w:rsidR="002D26E8" w:rsidRDefault="002D26E8" w:rsidP="002D2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FE358D" w14:textId="77777777" w:rsidR="002D26E8" w:rsidRDefault="002D26E8" w:rsidP="002D2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590B0F" w14:textId="77777777" w:rsidR="002D26E8" w:rsidRDefault="002D26E8" w:rsidP="002D2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p w14:paraId="3FB2A4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B4E73" w14:textId="77777777" w:rsidR="002D26E8" w:rsidRDefault="002D26E8" w:rsidP="009139A6">
      <w:r>
        <w:separator/>
      </w:r>
    </w:p>
  </w:endnote>
  <w:endnote w:type="continuationSeparator" w:id="0">
    <w:p w14:paraId="05CB4A6B" w14:textId="77777777" w:rsidR="002D26E8" w:rsidRDefault="002D26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E6F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D19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89C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D62B1" w14:textId="77777777" w:rsidR="002D26E8" w:rsidRDefault="002D26E8" w:rsidP="009139A6">
      <w:r>
        <w:separator/>
      </w:r>
    </w:p>
  </w:footnote>
  <w:footnote w:type="continuationSeparator" w:id="0">
    <w:p w14:paraId="6515A745" w14:textId="77777777" w:rsidR="002D26E8" w:rsidRDefault="002D26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64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58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43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E8"/>
    <w:rsid w:val="000666E0"/>
    <w:rsid w:val="002510B7"/>
    <w:rsid w:val="002D26E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6E0E1"/>
  <w15:chartTrackingRefBased/>
  <w15:docId w15:val="{A767F824-C889-4A54-AAB4-7D466E71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2021-09-22T20:42:00Z</dcterms:created>
  <dcterms:modified xsi:type="dcterms:W3CDTF">2021-09-22T20:42:00Z</dcterms:modified>
</cp:coreProperties>
</file>