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98848" w14:textId="77777777" w:rsidR="00B3497C" w:rsidRDefault="00B3497C" w:rsidP="00B34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Maurice BERTHRAM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6DDE2DA3" w14:textId="77777777" w:rsidR="00B3497C" w:rsidRDefault="00B3497C" w:rsidP="00B34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College.</w:t>
      </w:r>
    </w:p>
    <w:p w14:paraId="7F89AD3D" w14:textId="77777777" w:rsidR="00B3497C" w:rsidRDefault="00B3497C" w:rsidP="00B3497C">
      <w:pPr>
        <w:pStyle w:val="NoSpacing"/>
        <w:rPr>
          <w:rFonts w:cs="Times New Roman"/>
          <w:szCs w:val="24"/>
        </w:rPr>
      </w:pPr>
    </w:p>
    <w:p w14:paraId="5FC7F412" w14:textId="77777777" w:rsidR="00B3497C" w:rsidRDefault="00B3497C" w:rsidP="00B3497C">
      <w:pPr>
        <w:pStyle w:val="NoSpacing"/>
        <w:rPr>
          <w:rFonts w:cs="Times New Roman"/>
          <w:szCs w:val="24"/>
        </w:rPr>
      </w:pPr>
    </w:p>
    <w:p w14:paraId="14EB3A92" w14:textId="77777777" w:rsidR="00B3497C" w:rsidRDefault="00B3497C" w:rsidP="00B34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>Proctor.</w:t>
      </w:r>
    </w:p>
    <w:p w14:paraId="1F32B953" w14:textId="77777777" w:rsidR="00B3497C" w:rsidRDefault="00B3497C" w:rsidP="00B34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p.20)</w:t>
      </w:r>
    </w:p>
    <w:p w14:paraId="77FC6729" w14:textId="77777777" w:rsidR="00B3497C" w:rsidRDefault="00B3497C" w:rsidP="00B3497C">
      <w:pPr>
        <w:pStyle w:val="NoSpacing"/>
        <w:rPr>
          <w:rFonts w:cs="Times New Roman"/>
          <w:szCs w:val="24"/>
        </w:rPr>
      </w:pPr>
    </w:p>
    <w:p w14:paraId="290E9113" w14:textId="77777777" w:rsidR="00B3497C" w:rsidRDefault="00B3497C" w:rsidP="00B3497C">
      <w:pPr>
        <w:pStyle w:val="NoSpacing"/>
        <w:rPr>
          <w:rFonts w:cs="Times New Roman"/>
          <w:szCs w:val="24"/>
        </w:rPr>
      </w:pPr>
    </w:p>
    <w:p w14:paraId="2EE03F13" w14:textId="77777777" w:rsidR="00B3497C" w:rsidRDefault="00B3497C" w:rsidP="00B34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2040BF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44B72" w14:textId="77777777" w:rsidR="00B3497C" w:rsidRDefault="00B3497C" w:rsidP="009139A6">
      <w:r>
        <w:separator/>
      </w:r>
    </w:p>
  </w:endnote>
  <w:endnote w:type="continuationSeparator" w:id="0">
    <w:p w14:paraId="49E8DC90" w14:textId="77777777" w:rsidR="00B3497C" w:rsidRDefault="00B349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BF7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2D6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233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757D9" w14:textId="77777777" w:rsidR="00B3497C" w:rsidRDefault="00B3497C" w:rsidP="009139A6">
      <w:r>
        <w:separator/>
      </w:r>
    </w:p>
  </w:footnote>
  <w:footnote w:type="continuationSeparator" w:id="0">
    <w:p w14:paraId="411ADA76" w14:textId="77777777" w:rsidR="00B3497C" w:rsidRDefault="00B349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C46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118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F51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7C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3497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E551F"/>
  <w15:chartTrackingRefBased/>
  <w15:docId w15:val="{93F0091A-E8D1-40CA-9976-326A4F81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2024-11-03T13:40:00Z</dcterms:created>
  <dcterms:modified xsi:type="dcterms:W3CDTF">2024-11-03T13:41:00Z</dcterms:modified>
</cp:coreProperties>
</file>