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7B5" w:rsidRDefault="000307B5" w:rsidP="000307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BERTHOLOMEWE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0307B5" w:rsidRDefault="000307B5" w:rsidP="000307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07B5" w:rsidRDefault="000307B5" w:rsidP="000307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07B5" w:rsidRDefault="000307B5" w:rsidP="000307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Jul.</w:t>
      </w: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Shaftesbury, Dorset,</w:t>
      </w:r>
    </w:p>
    <w:p w:rsidR="000307B5" w:rsidRDefault="000307B5" w:rsidP="000307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Eleanor </w:t>
      </w:r>
      <w:proofErr w:type="spellStart"/>
      <w:r>
        <w:rPr>
          <w:rFonts w:ascii="Times New Roman" w:hAnsi="Times New Roman" w:cs="Times New Roman"/>
          <w:sz w:val="24"/>
          <w:szCs w:val="24"/>
        </w:rPr>
        <w:t>Gowys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307B5" w:rsidRDefault="000307B5" w:rsidP="000307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21-274)</w:t>
      </w:r>
    </w:p>
    <w:p w:rsidR="000307B5" w:rsidRDefault="000307B5" w:rsidP="000307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07B5" w:rsidRDefault="000307B5" w:rsidP="000307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307B5" w:rsidRDefault="000307B5" w:rsidP="000307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February 2016</w:t>
      </w:r>
      <w:bookmarkStart w:id="0" w:name="_GoBack"/>
      <w:bookmarkEnd w:id="0"/>
    </w:p>
    <w:sectPr w:rsidR="00DD5B8A" w:rsidRPr="000307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7B5" w:rsidRDefault="000307B5" w:rsidP="00564E3C">
      <w:pPr>
        <w:spacing w:after="0" w:line="240" w:lineRule="auto"/>
      </w:pPr>
      <w:r>
        <w:separator/>
      </w:r>
    </w:p>
  </w:endnote>
  <w:endnote w:type="continuationSeparator" w:id="0">
    <w:p w:rsidR="000307B5" w:rsidRDefault="000307B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307B5">
      <w:rPr>
        <w:rFonts w:ascii="Times New Roman" w:hAnsi="Times New Roman" w:cs="Times New Roman"/>
        <w:noProof/>
        <w:sz w:val="24"/>
        <w:szCs w:val="24"/>
      </w:rPr>
      <w:t>24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7B5" w:rsidRDefault="000307B5" w:rsidP="00564E3C">
      <w:pPr>
        <w:spacing w:after="0" w:line="240" w:lineRule="auto"/>
      </w:pPr>
      <w:r>
        <w:separator/>
      </w:r>
    </w:p>
  </w:footnote>
  <w:footnote w:type="continuationSeparator" w:id="0">
    <w:p w:rsidR="000307B5" w:rsidRDefault="000307B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7B5"/>
    <w:rsid w:val="000307B5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13C89"/>
  <w15:chartTrackingRefBased/>
  <w15:docId w15:val="{E9A4AE25-531F-46B8-8485-C65854D00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2016-02-24T21:19:00Z</dcterms:created>
  <dcterms:modified xsi:type="dcterms:W3CDTF">2016-02-24T21:19:00Z</dcterms:modified>
</cp:coreProperties>
</file>