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A8084" w14:textId="77777777" w:rsidR="00AD0220" w:rsidRDefault="00AD0220" w:rsidP="00AD0220">
      <w:pPr>
        <w:pStyle w:val="NoSpacing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  <w:u w:val="single"/>
        </w:rPr>
        <w:t>Amanywe</w:t>
      </w:r>
      <w:proofErr w:type="spellEnd"/>
      <w:r>
        <w:rPr>
          <w:rFonts w:cs="Times New Roman"/>
          <w:szCs w:val="24"/>
          <w:u w:val="single"/>
        </w:rPr>
        <w:t xml:space="preserve"> BERTET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d.ca.1483)</w:t>
      </w:r>
    </w:p>
    <w:p w14:paraId="71412F80" w14:textId="77777777" w:rsidR="00AD0220" w:rsidRDefault="00AD0220" w:rsidP="00AD02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6CC842E6" w14:textId="77777777" w:rsidR="00AD0220" w:rsidRDefault="00AD0220" w:rsidP="00AD0220">
      <w:pPr>
        <w:pStyle w:val="NoSpacing"/>
        <w:rPr>
          <w:rFonts w:cs="Times New Roman"/>
          <w:szCs w:val="24"/>
        </w:rPr>
      </w:pPr>
    </w:p>
    <w:p w14:paraId="59BB6611" w14:textId="77777777" w:rsidR="00AD0220" w:rsidRDefault="00AD0220" w:rsidP="00AD0220">
      <w:pPr>
        <w:pStyle w:val="NoSpacing"/>
        <w:rPr>
          <w:rFonts w:cs="Times New Roman"/>
          <w:szCs w:val="24"/>
        </w:rPr>
      </w:pPr>
    </w:p>
    <w:p w14:paraId="05478567" w14:textId="77777777" w:rsidR="00AD0220" w:rsidRDefault="00AD0220" w:rsidP="00AD02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died in or before this time.</w:t>
      </w:r>
    </w:p>
    <w:p w14:paraId="23D57120" w14:textId="77777777" w:rsidR="00AD0220" w:rsidRDefault="00AD0220" w:rsidP="00AD02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4E618EA6" w14:textId="77777777" w:rsidR="00AD0220" w:rsidRDefault="00AD0220" w:rsidP="00AD0220">
      <w:pPr>
        <w:pStyle w:val="NoSpacing"/>
        <w:rPr>
          <w:rFonts w:cs="Times New Roman"/>
          <w:szCs w:val="24"/>
        </w:rPr>
      </w:pPr>
    </w:p>
    <w:p w14:paraId="0FAA4EB9" w14:textId="77777777" w:rsidR="00AD0220" w:rsidRDefault="00AD0220" w:rsidP="00AD0220">
      <w:pPr>
        <w:pStyle w:val="NoSpacing"/>
        <w:rPr>
          <w:rFonts w:cs="Times New Roman"/>
          <w:szCs w:val="24"/>
        </w:rPr>
      </w:pPr>
    </w:p>
    <w:p w14:paraId="139ACF93" w14:textId="77777777" w:rsidR="00AD0220" w:rsidRDefault="00AD0220" w:rsidP="00AD02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Executors:   Thomas </w:t>
      </w:r>
      <w:proofErr w:type="spellStart"/>
      <w:r>
        <w:rPr>
          <w:rFonts w:cs="Times New Roman"/>
          <w:szCs w:val="24"/>
        </w:rPr>
        <w:t>Baterell</w:t>
      </w:r>
      <w:proofErr w:type="spellEnd"/>
      <w:r>
        <w:rPr>
          <w:rFonts w:cs="Times New Roman"/>
          <w:szCs w:val="24"/>
        </w:rPr>
        <w:t xml:space="preserve"> of London, draper(q.v.), and his wife, Agnes(q.v.).   (ibid.)</w:t>
      </w:r>
    </w:p>
    <w:p w14:paraId="3519EF01" w14:textId="77777777" w:rsidR="00AD0220" w:rsidRDefault="00AD0220" w:rsidP="00AD0220">
      <w:pPr>
        <w:pStyle w:val="NoSpacing"/>
        <w:rPr>
          <w:rFonts w:cs="Times New Roman"/>
          <w:szCs w:val="24"/>
        </w:rPr>
      </w:pPr>
    </w:p>
    <w:p w14:paraId="3EF2C078" w14:textId="77777777" w:rsidR="00AD0220" w:rsidRDefault="00AD0220" w:rsidP="00AD0220">
      <w:pPr>
        <w:pStyle w:val="NoSpacing"/>
        <w:rPr>
          <w:rFonts w:cs="Times New Roman"/>
          <w:szCs w:val="24"/>
        </w:rPr>
      </w:pPr>
    </w:p>
    <w:p w14:paraId="01CEA3E6" w14:textId="77777777" w:rsidR="00AD0220" w:rsidRDefault="00AD0220" w:rsidP="00AD02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April 2023</w:t>
      </w:r>
    </w:p>
    <w:p w14:paraId="767EC6F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1B6FE" w14:textId="77777777" w:rsidR="00AD0220" w:rsidRDefault="00AD0220" w:rsidP="009139A6">
      <w:r>
        <w:separator/>
      </w:r>
    </w:p>
  </w:endnote>
  <w:endnote w:type="continuationSeparator" w:id="0">
    <w:p w14:paraId="7E9D0AE8" w14:textId="77777777" w:rsidR="00AD0220" w:rsidRDefault="00AD02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4E0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761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232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4B677" w14:textId="77777777" w:rsidR="00AD0220" w:rsidRDefault="00AD0220" w:rsidP="009139A6">
      <w:r>
        <w:separator/>
      </w:r>
    </w:p>
  </w:footnote>
  <w:footnote w:type="continuationSeparator" w:id="0">
    <w:p w14:paraId="27F8AB8E" w14:textId="77777777" w:rsidR="00AD0220" w:rsidRDefault="00AD02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C15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392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5A8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220"/>
    <w:rsid w:val="000666E0"/>
    <w:rsid w:val="002510B7"/>
    <w:rsid w:val="005C130B"/>
    <w:rsid w:val="00826F5C"/>
    <w:rsid w:val="009139A6"/>
    <w:rsid w:val="009448BB"/>
    <w:rsid w:val="00947624"/>
    <w:rsid w:val="00A3176C"/>
    <w:rsid w:val="00AD0220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FE491"/>
  <w15:chartTrackingRefBased/>
  <w15:docId w15:val="{C085F753-3B37-4825-994A-8E254AAC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D02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2023-06-11T21:06:00Z</dcterms:created>
  <dcterms:modified xsi:type="dcterms:W3CDTF">2023-06-11T21:06:00Z</dcterms:modified>
</cp:coreProperties>
</file>