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EEFD22" w14:textId="5262E5EF" w:rsidR="00E8600D" w:rsidRDefault="00E8600D" w:rsidP="00E8600D">
      <w:pPr>
        <w:pStyle w:val="NoSpacing"/>
      </w:pPr>
      <w:r>
        <w:rPr>
          <w:u w:val="single"/>
        </w:rPr>
        <w:t>Thomas BERTERYCH</w:t>
      </w:r>
      <w:r>
        <w:t xml:space="preserve">      </w:t>
      </w:r>
      <w:r>
        <w:t>(fl.1442)</w:t>
      </w:r>
      <w:bookmarkStart w:id="0" w:name="_GoBack"/>
      <w:bookmarkEnd w:id="0"/>
    </w:p>
    <w:p w14:paraId="0671F725" w14:textId="77777777" w:rsidR="00E8600D" w:rsidRDefault="00E8600D" w:rsidP="00E8600D">
      <w:pPr>
        <w:pStyle w:val="NoSpacing"/>
      </w:pPr>
    </w:p>
    <w:p w14:paraId="5D22E83C" w14:textId="77777777" w:rsidR="00E8600D" w:rsidRDefault="00E8600D" w:rsidP="00E8600D">
      <w:pPr>
        <w:pStyle w:val="NoSpacing"/>
      </w:pPr>
    </w:p>
    <w:p w14:paraId="1F341C91" w14:textId="77777777" w:rsidR="00E8600D" w:rsidRDefault="00E8600D" w:rsidP="00E8600D">
      <w:pPr>
        <w:pStyle w:val="NoSpacing"/>
      </w:pPr>
      <w:r>
        <w:t xml:space="preserve">  6 Apr.1442</w:t>
      </w:r>
      <w:r>
        <w:tab/>
        <w:t xml:space="preserve">John </w:t>
      </w:r>
      <w:proofErr w:type="spellStart"/>
      <w:r>
        <w:t>Mayhw</w:t>
      </w:r>
      <w:proofErr w:type="spellEnd"/>
      <w:r>
        <w:t xml:space="preserve"> of Boxford, Suffolk(q.v.), made him an executor of his Will.</w:t>
      </w:r>
    </w:p>
    <w:p w14:paraId="2D38A731" w14:textId="77777777" w:rsidR="00E8600D" w:rsidRDefault="00E8600D" w:rsidP="00E8600D">
      <w:pPr>
        <w:pStyle w:val="NoSpacing"/>
      </w:pPr>
      <w:r>
        <w:tab/>
      </w:r>
      <w:r>
        <w:tab/>
        <w:t xml:space="preserve">(“Sudbury Wills” </w:t>
      </w:r>
      <w:proofErr w:type="spellStart"/>
      <w:proofErr w:type="gramStart"/>
      <w:r>
        <w:t>vol.I</w:t>
      </w:r>
      <w:proofErr w:type="spellEnd"/>
      <w:proofErr w:type="gramEnd"/>
      <w:r>
        <w:t xml:space="preserve"> p.77)</w:t>
      </w:r>
    </w:p>
    <w:p w14:paraId="7172C556" w14:textId="77777777" w:rsidR="00E8600D" w:rsidRDefault="00E8600D" w:rsidP="00E8600D">
      <w:pPr>
        <w:pStyle w:val="NoSpacing"/>
      </w:pPr>
    </w:p>
    <w:p w14:paraId="5B095978" w14:textId="77777777" w:rsidR="00E8600D" w:rsidRDefault="00E8600D" w:rsidP="00E8600D">
      <w:pPr>
        <w:pStyle w:val="NoSpacing"/>
      </w:pPr>
    </w:p>
    <w:p w14:paraId="10BA39B9" w14:textId="77777777" w:rsidR="00E8600D" w:rsidRPr="002B2AB5" w:rsidRDefault="00E8600D" w:rsidP="00E8600D">
      <w:pPr>
        <w:pStyle w:val="NoSpacing"/>
      </w:pPr>
      <w:r>
        <w:t>11 April 2019</w:t>
      </w:r>
    </w:p>
    <w:p w14:paraId="0FFD1048" w14:textId="6003AB0E" w:rsidR="006B2F86" w:rsidRPr="00E8600D" w:rsidRDefault="00E8600D" w:rsidP="00E71FC3">
      <w:pPr>
        <w:pStyle w:val="NoSpacing"/>
      </w:pPr>
    </w:p>
    <w:sectPr w:rsidR="006B2F86" w:rsidRPr="00E8600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02170D" w14:textId="77777777" w:rsidR="00E8600D" w:rsidRDefault="00E8600D" w:rsidP="00E71FC3">
      <w:pPr>
        <w:spacing w:after="0" w:line="240" w:lineRule="auto"/>
      </w:pPr>
      <w:r>
        <w:separator/>
      </w:r>
    </w:p>
  </w:endnote>
  <w:endnote w:type="continuationSeparator" w:id="0">
    <w:p w14:paraId="70FBFEE0" w14:textId="77777777" w:rsidR="00E8600D" w:rsidRDefault="00E8600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A95DE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59EC9B" w14:textId="77777777" w:rsidR="00E8600D" w:rsidRDefault="00E8600D" w:rsidP="00E71FC3">
      <w:pPr>
        <w:spacing w:after="0" w:line="240" w:lineRule="auto"/>
      </w:pPr>
      <w:r>
        <w:separator/>
      </w:r>
    </w:p>
  </w:footnote>
  <w:footnote w:type="continuationSeparator" w:id="0">
    <w:p w14:paraId="08CE410F" w14:textId="77777777" w:rsidR="00E8600D" w:rsidRDefault="00E8600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00D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8600D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3344D3"/>
  <w15:chartTrackingRefBased/>
  <w15:docId w15:val="{583931EB-6411-41A0-9AF9-8CABE7117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2019-04-11T14:37:00Z</dcterms:created>
  <dcterms:modified xsi:type="dcterms:W3CDTF">2019-04-11T14:38:00Z</dcterms:modified>
</cp:coreProperties>
</file>