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9F4F3E" w14:textId="77777777" w:rsidR="00F03ED0" w:rsidRDefault="00F03ED0" w:rsidP="00F03ED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BERTELOT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fl.1400)</w:t>
      </w:r>
    </w:p>
    <w:p w14:paraId="25AFCD19" w14:textId="77777777" w:rsidR="00F03ED0" w:rsidRDefault="00F03ED0" w:rsidP="00F03ED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45C0E2C" w14:textId="77777777" w:rsidR="00F03ED0" w:rsidRDefault="00F03ED0" w:rsidP="00F03ED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A98A2E0" w14:textId="77777777" w:rsidR="00F03ED0" w:rsidRDefault="00F03ED0" w:rsidP="00F03ED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Sep.1400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spellStart"/>
      <w:r>
        <w:rPr>
          <w:rFonts w:ascii="Times New Roman" w:hAnsi="Times New Roman" w:cs="Times New Roman"/>
          <w:sz w:val="24"/>
          <w:szCs w:val="24"/>
        </w:rPr>
        <w:t>devenerunt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Kilquite</w:t>
      </w:r>
      <w:proofErr w:type="spellEnd"/>
      <w:r>
        <w:rPr>
          <w:rFonts w:ascii="Times New Roman" w:hAnsi="Times New Roman" w:cs="Times New Roman"/>
          <w:sz w:val="24"/>
          <w:szCs w:val="24"/>
        </w:rPr>
        <w:t>, Cornwall,</w:t>
      </w:r>
    </w:p>
    <w:p w14:paraId="0CAD2CA4" w14:textId="77777777" w:rsidR="00F03ED0" w:rsidRDefault="00F03ED0" w:rsidP="00F03ED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into lands of Joan </w:t>
      </w:r>
      <w:proofErr w:type="spellStart"/>
      <w:r>
        <w:rPr>
          <w:rFonts w:ascii="Times New Roman" w:hAnsi="Times New Roman" w:cs="Times New Roman"/>
          <w:sz w:val="24"/>
          <w:szCs w:val="24"/>
        </w:rPr>
        <w:t>Sergeaux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6A964B12" w14:textId="77777777" w:rsidR="00F03ED0" w:rsidRDefault="00F03ED0" w:rsidP="00F03ED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18-38)</w:t>
      </w:r>
    </w:p>
    <w:p w14:paraId="22CAD3EC" w14:textId="77777777" w:rsidR="00F03ED0" w:rsidRDefault="00F03ED0" w:rsidP="00F03ED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A30CB2A" w14:textId="77777777" w:rsidR="00F03ED0" w:rsidRDefault="00F03ED0" w:rsidP="00F03ED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CEF0092" w14:textId="77777777" w:rsidR="00F03ED0" w:rsidRPr="0076508C" w:rsidRDefault="00F03ED0" w:rsidP="00F03ED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March 2021</w:t>
      </w:r>
    </w:p>
    <w:p w14:paraId="332CD0A5" w14:textId="17F5B39D" w:rsidR="00BA00AB" w:rsidRPr="00F03ED0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F03ED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AA10D37" w14:textId="77777777" w:rsidR="00F03ED0" w:rsidRDefault="00F03ED0" w:rsidP="009139A6">
      <w:r>
        <w:separator/>
      </w:r>
    </w:p>
  </w:endnote>
  <w:endnote w:type="continuationSeparator" w:id="0">
    <w:p w14:paraId="015DC73B" w14:textId="77777777" w:rsidR="00F03ED0" w:rsidRDefault="00F03ED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5B04C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D66A16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BB87C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94D1C23" w14:textId="77777777" w:rsidR="00F03ED0" w:rsidRDefault="00F03ED0" w:rsidP="009139A6">
      <w:r>
        <w:separator/>
      </w:r>
    </w:p>
  </w:footnote>
  <w:footnote w:type="continuationSeparator" w:id="0">
    <w:p w14:paraId="10FA1C10" w14:textId="77777777" w:rsidR="00F03ED0" w:rsidRDefault="00F03ED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9A9B8B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B51145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EE27B9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3ED0"/>
    <w:rsid w:val="000666E0"/>
    <w:rsid w:val="002510B7"/>
    <w:rsid w:val="005C130B"/>
    <w:rsid w:val="00826F5C"/>
    <w:rsid w:val="009139A6"/>
    <w:rsid w:val="009448BB"/>
    <w:rsid w:val="00A3176C"/>
    <w:rsid w:val="00BA00AB"/>
    <w:rsid w:val="00EB3209"/>
    <w:rsid w:val="00F03ED0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739A51"/>
  <w15:chartTrackingRefBased/>
  <w15:docId w15:val="{5FC0F304-434D-4FD6-89E1-D61762CD31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6</TotalTime>
  <Pages>1</Pages>
  <Words>34</Words>
  <Characters>194</Characters>
  <Application>Microsoft Office Word</Application>
  <DocSecurity>0</DocSecurity>
  <Lines>1</Lines>
  <Paragraphs>1</Paragraphs>
  <ScaleCrop>false</ScaleCrop>
  <Company/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2021-03-15T17:10:00Z</dcterms:created>
  <dcterms:modified xsi:type="dcterms:W3CDTF">2021-03-15T17:16:00Z</dcterms:modified>
</cp:coreProperties>
</file>