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C0" w:rsidRDefault="00167EC0" w:rsidP="00167EC0">
      <w:pPr>
        <w:pStyle w:val="NoSpacing"/>
      </w:pPr>
      <w:r>
        <w:rPr>
          <w:u w:val="single"/>
        </w:rPr>
        <w:t>Thomas BERTELOT</w:t>
      </w:r>
      <w:r>
        <w:t xml:space="preserve">    (fl.1399)</w:t>
      </w:r>
    </w:p>
    <w:p w:rsidR="00167EC0" w:rsidRDefault="00167EC0" w:rsidP="00167E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Malling</w:t>
      </w:r>
      <w:proofErr w:type="spellEnd"/>
      <w:r>
        <w:t>, Kent, Parchment maker.</w:t>
      </w:r>
    </w:p>
    <w:p w:rsidR="00167EC0" w:rsidRDefault="00167EC0" w:rsidP="00167EC0">
      <w:pPr>
        <w:pStyle w:val="NoSpacing"/>
      </w:pPr>
    </w:p>
    <w:p w:rsidR="00167EC0" w:rsidRDefault="00167EC0" w:rsidP="00167EC0">
      <w:pPr>
        <w:pStyle w:val="NoSpacing"/>
      </w:pPr>
    </w:p>
    <w:p w:rsidR="00167EC0" w:rsidRDefault="00167EC0" w:rsidP="00167EC0">
      <w:pPr>
        <w:pStyle w:val="NoSpacing"/>
      </w:pPr>
      <w:r>
        <w:tab/>
        <w:t>1399</w:t>
      </w:r>
      <w:r>
        <w:tab/>
        <w:t xml:space="preserve">John </w:t>
      </w:r>
      <w:proofErr w:type="spellStart"/>
      <w:r>
        <w:t>Aleyn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q.v.), brought a plaint of debt against him.</w:t>
      </w:r>
    </w:p>
    <w:p w:rsidR="00167EC0" w:rsidRDefault="00167EC0" w:rsidP="00167EC0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167EC0" w:rsidRDefault="00167EC0" w:rsidP="00167EC0">
      <w:pPr>
        <w:pStyle w:val="NoSpacing"/>
      </w:pPr>
    </w:p>
    <w:p w:rsidR="00167EC0" w:rsidRDefault="00167EC0" w:rsidP="00167EC0">
      <w:pPr>
        <w:pStyle w:val="NoSpacing"/>
      </w:pPr>
    </w:p>
    <w:p w:rsidR="00167EC0" w:rsidRPr="001558C8" w:rsidRDefault="00167EC0" w:rsidP="00167EC0">
      <w:pPr>
        <w:pStyle w:val="NoSpacing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EC0" w:rsidRDefault="00167EC0" w:rsidP="00920DE3">
      <w:pPr>
        <w:spacing w:after="0" w:line="240" w:lineRule="auto"/>
      </w:pPr>
      <w:r>
        <w:separator/>
      </w:r>
    </w:p>
  </w:endnote>
  <w:endnote w:type="continuationSeparator" w:id="0">
    <w:p w:rsidR="00167EC0" w:rsidRDefault="00167E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EC0" w:rsidRDefault="00167EC0" w:rsidP="00920DE3">
      <w:pPr>
        <w:spacing w:after="0" w:line="240" w:lineRule="auto"/>
      </w:pPr>
      <w:r>
        <w:separator/>
      </w:r>
    </w:p>
  </w:footnote>
  <w:footnote w:type="continuationSeparator" w:id="0">
    <w:p w:rsidR="00167EC0" w:rsidRDefault="00167E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C0"/>
    <w:rsid w:val="00120749"/>
    <w:rsid w:val="00167EC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7E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7E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2015-04-22T21:39:00Z</dcterms:created>
  <dcterms:modified xsi:type="dcterms:W3CDTF">2015-04-22T21:39:00Z</dcterms:modified>
</cp:coreProperties>
</file>