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5F52" w14:textId="77777777" w:rsidR="009B43B8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  <w:r w:rsidRPr="00640803">
        <w:rPr>
          <w:rFonts w:cs="Times New Roman"/>
          <w:szCs w:val="24"/>
          <w:u w:val="single"/>
          <w:lang w:val="en-GB"/>
        </w:rPr>
        <w:t>Thomas BER</w:t>
      </w:r>
      <w:r>
        <w:rPr>
          <w:rFonts w:cs="Times New Roman"/>
          <w:szCs w:val="24"/>
          <w:u w:val="single"/>
          <w:lang w:val="en-GB"/>
        </w:rPr>
        <w:t>TELOT</w:t>
      </w:r>
      <w:r>
        <w:rPr>
          <w:rFonts w:cs="Times New Roman"/>
          <w:szCs w:val="24"/>
          <w:lang w:val="en-GB"/>
        </w:rPr>
        <w:t xml:space="preserve">       (fl.1468)</w:t>
      </w:r>
    </w:p>
    <w:p w14:paraId="3B919CBD" w14:textId="39C620CB" w:rsidR="009B43B8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Clayoure</w:t>
      </w:r>
      <w:r w:rsidR="00FE3362">
        <w:rPr>
          <w:rFonts w:cs="Times New Roman"/>
          <w:szCs w:val="24"/>
          <w:lang w:val="en-GB"/>
        </w:rPr>
        <w:t xml:space="preserve"> (? Clare)</w:t>
      </w:r>
      <w:r>
        <w:rPr>
          <w:rFonts w:cs="Times New Roman"/>
          <w:szCs w:val="24"/>
          <w:lang w:val="en-GB"/>
        </w:rPr>
        <w:t>, Oxfordshire. Husbandman.</w:t>
      </w:r>
    </w:p>
    <w:p w14:paraId="5C36D13B" w14:textId="77777777" w:rsidR="009B43B8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</w:p>
    <w:p w14:paraId="3E05A4B8" w14:textId="77777777" w:rsidR="009B43B8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</w:p>
    <w:p w14:paraId="798CE9FA" w14:textId="025D1E1D" w:rsidR="009B43B8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Thomas Ba</w:t>
      </w:r>
      <w:r w:rsidR="00DF7BAD">
        <w:rPr>
          <w:rFonts w:cs="Times New Roman"/>
          <w:szCs w:val="24"/>
          <w:lang w:val="en-GB"/>
        </w:rPr>
        <w:t>y</w:t>
      </w:r>
      <w:r>
        <w:rPr>
          <w:rFonts w:cs="Times New Roman"/>
          <w:szCs w:val="24"/>
          <w:lang w:val="en-GB"/>
        </w:rPr>
        <w:t>name(q.v.) and William Howelet(q.v.) brought a plaint of</w:t>
      </w:r>
    </w:p>
    <w:p w14:paraId="2DF9126F" w14:textId="77777777" w:rsidR="009B43B8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debt against him.    </w:t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2ADEF2BE" w14:textId="77777777" w:rsidR="00405DC5" w:rsidRDefault="00405DC5" w:rsidP="00405DC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Laurence Blythe of London, brasier(q.v.), and William Howelot of</w:t>
      </w:r>
    </w:p>
    <w:p w14:paraId="46133093" w14:textId="77777777" w:rsidR="00405DC5" w:rsidRDefault="00405DC5" w:rsidP="00405DC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London, butcher(q.v.), brought a plaint of debt against him.</w:t>
      </w:r>
    </w:p>
    <w:p w14:paraId="693B512A" w14:textId="77777777" w:rsidR="00405DC5" w:rsidRPr="00640803" w:rsidRDefault="00405DC5" w:rsidP="00405DC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7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23A5A954" w14:textId="77777777" w:rsidR="00405DC5" w:rsidRPr="00640803" w:rsidRDefault="00405DC5" w:rsidP="00405DC5">
      <w:pPr>
        <w:pStyle w:val="NoSpacing"/>
        <w:jc w:val="both"/>
        <w:rPr>
          <w:rFonts w:cs="Times New Roman"/>
          <w:szCs w:val="24"/>
          <w:lang w:val="en-GB"/>
        </w:rPr>
      </w:pPr>
    </w:p>
    <w:p w14:paraId="255DB2AA" w14:textId="77777777" w:rsidR="00405DC5" w:rsidRPr="00640803" w:rsidRDefault="00405DC5" w:rsidP="00405DC5">
      <w:pPr>
        <w:pStyle w:val="NoSpacing"/>
        <w:jc w:val="both"/>
        <w:rPr>
          <w:rFonts w:cs="Times New Roman"/>
          <w:szCs w:val="24"/>
          <w:lang w:val="en-GB"/>
        </w:rPr>
      </w:pPr>
    </w:p>
    <w:p w14:paraId="169BF19C" w14:textId="77777777" w:rsidR="00405DC5" w:rsidRDefault="00405DC5" w:rsidP="00405DC5">
      <w:pPr>
        <w:pStyle w:val="NoSpacing"/>
        <w:jc w:val="both"/>
        <w:rPr>
          <w:rFonts w:cs="Times New Roman"/>
          <w:szCs w:val="24"/>
          <w:lang w:val="en-GB"/>
        </w:rPr>
      </w:pPr>
      <w:r w:rsidRPr="00640803">
        <w:rPr>
          <w:rFonts w:cs="Times New Roman"/>
          <w:szCs w:val="24"/>
          <w:lang w:val="en-GB"/>
        </w:rPr>
        <w:t>1</w:t>
      </w:r>
      <w:r>
        <w:rPr>
          <w:rFonts w:cs="Times New Roman"/>
          <w:szCs w:val="24"/>
          <w:lang w:val="en-GB"/>
        </w:rPr>
        <w:t>1</w:t>
      </w:r>
      <w:r w:rsidRPr="00640803">
        <w:rPr>
          <w:rFonts w:cs="Times New Roman"/>
          <w:szCs w:val="24"/>
          <w:lang w:val="en-GB"/>
        </w:rPr>
        <w:t xml:space="preserve"> January 2024</w:t>
      </w:r>
    </w:p>
    <w:p w14:paraId="66F82C4B" w14:textId="05901DEF" w:rsidR="00FE3362" w:rsidRDefault="00FE3362" w:rsidP="00405DC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3 November 2025</w:t>
      </w:r>
    </w:p>
    <w:p w14:paraId="2C74ED4C" w14:textId="77777777" w:rsidR="00405DC5" w:rsidRPr="00640803" w:rsidRDefault="00405DC5" w:rsidP="009B43B8">
      <w:pPr>
        <w:pStyle w:val="NoSpacing"/>
        <w:jc w:val="both"/>
        <w:rPr>
          <w:rFonts w:cs="Times New Roman"/>
          <w:szCs w:val="24"/>
          <w:lang w:val="en-GB"/>
        </w:rPr>
      </w:pPr>
    </w:p>
    <w:p w14:paraId="4744F47B" w14:textId="77777777" w:rsidR="009B43B8" w:rsidRPr="00640803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</w:p>
    <w:p w14:paraId="3B63E973" w14:textId="77777777" w:rsidR="009B43B8" w:rsidRPr="00640803" w:rsidRDefault="009B43B8" w:rsidP="009B43B8">
      <w:pPr>
        <w:pStyle w:val="NoSpacing"/>
        <w:jc w:val="both"/>
        <w:rPr>
          <w:rFonts w:cs="Times New Roman"/>
          <w:szCs w:val="24"/>
          <w:lang w:val="en-GB"/>
        </w:rPr>
      </w:pPr>
    </w:p>
    <w:p w14:paraId="7F4FEC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E06C9" w14:textId="77777777" w:rsidR="009B43B8" w:rsidRDefault="009B43B8" w:rsidP="009139A6">
      <w:r>
        <w:separator/>
      </w:r>
    </w:p>
  </w:endnote>
  <w:endnote w:type="continuationSeparator" w:id="0">
    <w:p w14:paraId="3DB5AF81" w14:textId="77777777" w:rsidR="009B43B8" w:rsidRDefault="009B43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48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1A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BC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658B" w14:textId="77777777" w:rsidR="009B43B8" w:rsidRDefault="009B43B8" w:rsidP="009139A6">
      <w:r>
        <w:separator/>
      </w:r>
    </w:p>
  </w:footnote>
  <w:footnote w:type="continuationSeparator" w:id="0">
    <w:p w14:paraId="5FD7D16E" w14:textId="77777777" w:rsidR="009B43B8" w:rsidRDefault="009B43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FC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43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80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B8"/>
    <w:rsid w:val="000666E0"/>
    <w:rsid w:val="002510B7"/>
    <w:rsid w:val="00405DC5"/>
    <w:rsid w:val="005C130B"/>
    <w:rsid w:val="00826F5C"/>
    <w:rsid w:val="009139A6"/>
    <w:rsid w:val="009448BB"/>
    <w:rsid w:val="00947624"/>
    <w:rsid w:val="009B43B8"/>
    <w:rsid w:val="00A3176C"/>
    <w:rsid w:val="00AE65F8"/>
    <w:rsid w:val="00BA00AB"/>
    <w:rsid w:val="00CB4ED9"/>
    <w:rsid w:val="00CD31AF"/>
    <w:rsid w:val="00DF7BAD"/>
    <w:rsid w:val="00EB3209"/>
    <w:rsid w:val="00F41096"/>
    <w:rsid w:val="00F5287F"/>
    <w:rsid w:val="00FE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5556"/>
  <w15:chartTrackingRefBased/>
  <w15:docId w15:val="{C58C3880-A357-4EDC-AE9D-BC3EDD7C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43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2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69</Words>
  <Characters>483</Characters>
  <Application>Microsoft Office Word</Application>
  <DocSecurity>0</DocSecurity>
  <Lines>21</Lines>
  <Paragraphs>12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2024-01-15T16:26:00Z</dcterms:created>
  <dcterms:modified xsi:type="dcterms:W3CDTF">2025-11-03T08:41:00Z</dcterms:modified>
</cp:coreProperties>
</file>