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DC01A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BERTELOT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645F996F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Fishmonger.</w:t>
      </w:r>
    </w:p>
    <w:p w14:paraId="428E180F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DBE08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B016CB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Munte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cutler(q.v.), brought a plaint of debt against him, Richard</w:t>
      </w:r>
    </w:p>
    <w:p w14:paraId="6D673413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Bertelot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Buckinghamshire(q.v.),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John</w:t>
      </w:r>
    </w:p>
    <w:p w14:paraId="2B459DF0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Poleyne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8C8BC5B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7EEC36E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C1AAA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27E570" w14:textId="77777777" w:rsidR="000A78C5" w:rsidRDefault="000A78C5" w:rsidP="000A7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2A543D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DAA44" w14:textId="77777777" w:rsidR="000A78C5" w:rsidRDefault="000A78C5" w:rsidP="009139A6">
      <w:r>
        <w:separator/>
      </w:r>
    </w:p>
  </w:endnote>
  <w:endnote w:type="continuationSeparator" w:id="0">
    <w:p w14:paraId="772E9CDD" w14:textId="77777777" w:rsidR="000A78C5" w:rsidRDefault="000A78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1A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C4C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AA5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4FCB9" w14:textId="77777777" w:rsidR="000A78C5" w:rsidRDefault="000A78C5" w:rsidP="009139A6">
      <w:r>
        <w:separator/>
      </w:r>
    </w:p>
  </w:footnote>
  <w:footnote w:type="continuationSeparator" w:id="0">
    <w:p w14:paraId="69F762CA" w14:textId="77777777" w:rsidR="000A78C5" w:rsidRDefault="000A78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4AA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F0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318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8C5"/>
    <w:rsid w:val="000666E0"/>
    <w:rsid w:val="000A78C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F1569"/>
  <w15:chartTrackingRefBased/>
  <w15:docId w15:val="{BDFED4FB-3303-463E-90E9-CD724D8F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78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2022-06-21T19:36:00Z</dcterms:created>
  <dcterms:modified xsi:type="dcterms:W3CDTF">2022-06-21T19:37:00Z</dcterms:modified>
</cp:coreProperties>
</file>