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E0C9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BERTELOT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16E154AA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Buckinghamshire.</w:t>
      </w:r>
    </w:p>
    <w:p w14:paraId="5D79C8D6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A93BC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24C8B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Munte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cutler(q.v.), brought a plaint of debt against him, Richard</w:t>
      </w:r>
    </w:p>
    <w:p w14:paraId="2F5F41A5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Bertelot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fishmonger(q.v.),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</w:t>
      </w:r>
    </w:p>
    <w:p w14:paraId="746625EA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Poleyne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DC96D15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6A87D6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9E1FA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F075E" w14:textId="77777777" w:rsidR="00B12E12" w:rsidRDefault="00B12E12" w:rsidP="00B12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4C7D5C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0DDEA" w14:textId="77777777" w:rsidR="00B12E12" w:rsidRDefault="00B12E12" w:rsidP="009139A6">
      <w:r>
        <w:separator/>
      </w:r>
    </w:p>
  </w:endnote>
  <w:endnote w:type="continuationSeparator" w:id="0">
    <w:p w14:paraId="7EFC93EE" w14:textId="77777777" w:rsidR="00B12E12" w:rsidRDefault="00B12E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38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38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35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5E56D" w14:textId="77777777" w:rsidR="00B12E12" w:rsidRDefault="00B12E12" w:rsidP="009139A6">
      <w:r>
        <w:separator/>
      </w:r>
    </w:p>
  </w:footnote>
  <w:footnote w:type="continuationSeparator" w:id="0">
    <w:p w14:paraId="4AB9107E" w14:textId="77777777" w:rsidR="00B12E12" w:rsidRDefault="00B12E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F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911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B14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12"/>
    <w:rsid w:val="000666E0"/>
    <w:rsid w:val="002510B7"/>
    <w:rsid w:val="005C130B"/>
    <w:rsid w:val="00826F5C"/>
    <w:rsid w:val="009139A6"/>
    <w:rsid w:val="009448BB"/>
    <w:rsid w:val="00A3176C"/>
    <w:rsid w:val="00AE65F8"/>
    <w:rsid w:val="00B12E1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03760"/>
  <w15:chartTrackingRefBased/>
  <w15:docId w15:val="{796ADED5-1778-4723-A3F6-9AD7CBF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12E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2022-06-21T19:37:00Z</dcterms:created>
  <dcterms:modified xsi:type="dcterms:W3CDTF">2022-06-21T19:37:00Z</dcterms:modified>
</cp:coreProperties>
</file>