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BERTELOT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43735" w:rsidRDefault="00643735" w:rsidP="00643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6437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735" w:rsidRDefault="00643735" w:rsidP="00564E3C">
      <w:pPr>
        <w:spacing w:after="0" w:line="240" w:lineRule="auto"/>
      </w:pPr>
      <w:r>
        <w:separator/>
      </w:r>
    </w:p>
  </w:endnote>
  <w:endnote w:type="continuationSeparator" w:id="0">
    <w:p w:rsidR="00643735" w:rsidRDefault="0064373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3735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735" w:rsidRDefault="00643735" w:rsidP="00564E3C">
      <w:pPr>
        <w:spacing w:after="0" w:line="240" w:lineRule="auto"/>
      </w:pPr>
      <w:r>
        <w:separator/>
      </w:r>
    </w:p>
  </w:footnote>
  <w:footnote w:type="continuationSeparator" w:id="0">
    <w:p w:rsidR="00643735" w:rsidRDefault="0064373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735"/>
    <w:rsid w:val="00372DC6"/>
    <w:rsid w:val="00564E3C"/>
    <w:rsid w:val="00643735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697CA"/>
  <w15:chartTrackingRefBased/>
  <w15:docId w15:val="{2B86C724-D952-4692-9B98-2CC366E0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437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2015-10-09T18:23:00Z</dcterms:created>
  <dcterms:modified xsi:type="dcterms:W3CDTF">2015-10-09T18:23:00Z</dcterms:modified>
</cp:coreProperties>
</file>