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2E11" w14:textId="77777777" w:rsidR="00187C8B" w:rsidRDefault="00187C8B" w:rsidP="00187C8B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u w:val="single"/>
        </w:rPr>
        <w:t>Isabell BERTELOT</w:t>
      </w:r>
      <w:r>
        <w:t xml:space="preserve">       </w:t>
      </w:r>
      <w:r>
        <w:rPr>
          <w:szCs w:val="24"/>
        </w:rPr>
        <w:t>(fl.1412-13)</w:t>
      </w:r>
    </w:p>
    <w:p w14:paraId="29740CF5" w14:textId="77777777" w:rsidR="00187C8B" w:rsidRDefault="00187C8B" w:rsidP="00187C8B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of Canterbury.</w:t>
      </w:r>
    </w:p>
    <w:p w14:paraId="6421D11E" w14:textId="77777777" w:rsidR="00187C8B" w:rsidRDefault="00187C8B" w:rsidP="00187C8B">
      <w:pPr>
        <w:pStyle w:val="NoSpacing"/>
        <w:tabs>
          <w:tab w:val="left" w:pos="1440"/>
        </w:tabs>
        <w:jc w:val="both"/>
        <w:rPr>
          <w:szCs w:val="24"/>
        </w:rPr>
      </w:pPr>
    </w:p>
    <w:p w14:paraId="00605BFF" w14:textId="77777777" w:rsidR="00187C8B" w:rsidRDefault="00187C8B" w:rsidP="00187C8B">
      <w:pPr>
        <w:pStyle w:val="NoSpacing"/>
        <w:tabs>
          <w:tab w:val="left" w:pos="1440"/>
        </w:tabs>
        <w:jc w:val="both"/>
        <w:rPr>
          <w:szCs w:val="24"/>
        </w:rPr>
      </w:pPr>
    </w:p>
    <w:p w14:paraId="0BB5EEED" w14:textId="77777777" w:rsidR="00187C8B" w:rsidRDefault="00187C8B" w:rsidP="00187C8B">
      <w:pPr>
        <w:pStyle w:val="NoSpacing"/>
      </w:pPr>
      <w:r>
        <w:rPr>
          <w:szCs w:val="24"/>
        </w:rPr>
        <w:t xml:space="preserve">       1412-13</w:t>
      </w:r>
      <w:r>
        <w:rPr>
          <w:szCs w:val="24"/>
        </w:rPr>
        <w:tab/>
      </w:r>
      <w:r>
        <w:t xml:space="preserve">She paid 12d to trade in </w:t>
      </w:r>
      <w:proofErr w:type="spellStart"/>
      <w:r>
        <w:t>Burgate</w:t>
      </w:r>
      <w:proofErr w:type="spellEnd"/>
      <w:r>
        <w:t xml:space="preserve"> Ward for a year.</w:t>
      </w:r>
    </w:p>
    <w:p w14:paraId="5D9BB0CC" w14:textId="77777777" w:rsidR="00187C8B" w:rsidRDefault="00187C8B" w:rsidP="00187C8B">
      <w:pPr>
        <w:pStyle w:val="NoSpacing"/>
        <w:ind w:left="1440"/>
      </w:pPr>
      <w:r>
        <w:t>(“</w:t>
      </w:r>
      <w:proofErr w:type="spellStart"/>
      <w:r>
        <w:t>Intrantes</w:t>
      </w:r>
      <w:proofErr w:type="spellEnd"/>
      <w:r>
        <w:t xml:space="preserve">: A List </w:t>
      </w:r>
      <w:proofErr w:type="gramStart"/>
      <w:r>
        <w:t>Of</w:t>
      </w:r>
      <w:proofErr w:type="gramEnd"/>
      <w:r>
        <w:t xml:space="preserve"> Persons Admitted to Live and Trade within the City of Canterbury </w:t>
      </w:r>
      <w:proofErr w:type="gramStart"/>
      <w:r>
        <w:t>On</w:t>
      </w:r>
      <w:proofErr w:type="gramEnd"/>
      <w:r>
        <w:t xml:space="preserve"> Payment </w:t>
      </w:r>
      <w:proofErr w:type="gramStart"/>
      <w:r>
        <w:t>Of</w:t>
      </w:r>
      <w:proofErr w:type="gramEnd"/>
      <w:r>
        <w:t xml:space="preserve"> </w:t>
      </w:r>
      <w:proofErr w:type="gramStart"/>
      <w:r>
        <w:t>An</w:t>
      </w:r>
      <w:proofErr w:type="gramEnd"/>
      <w:r>
        <w:t xml:space="preserve"> Annual Fine from 1392 to 1592” by </w:t>
      </w:r>
    </w:p>
    <w:p w14:paraId="38DA5AE4" w14:textId="77777777" w:rsidR="00187C8B" w:rsidRDefault="00187C8B" w:rsidP="00187C8B">
      <w:pPr>
        <w:pStyle w:val="NoSpacing"/>
        <w:ind w:left="1440"/>
      </w:pPr>
      <w:r>
        <w:t>J. Meadows Cowper, F.S.A., pub. Cross &amp; Jackman, Printers and Publishers, Canterbury, 1904 p.36)</w:t>
      </w:r>
    </w:p>
    <w:p w14:paraId="2BDDB0C0" w14:textId="77777777" w:rsidR="00187C8B" w:rsidRDefault="00187C8B" w:rsidP="00187C8B">
      <w:pPr>
        <w:pStyle w:val="NoSpacing"/>
      </w:pPr>
    </w:p>
    <w:p w14:paraId="72D27A02" w14:textId="77777777" w:rsidR="00187C8B" w:rsidRDefault="00187C8B" w:rsidP="00187C8B">
      <w:pPr>
        <w:pStyle w:val="NoSpacing"/>
      </w:pPr>
      <w:r>
        <w:t>13 February 2026</w:t>
      </w:r>
    </w:p>
    <w:p w14:paraId="5F36054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15F40" w14:textId="77777777" w:rsidR="00286033" w:rsidRDefault="00286033" w:rsidP="00086E2C">
      <w:pPr>
        <w:spacing w:after="0" w:line="240" w:lineRule="auto"/>
      </w:pPr>
      <w:r>
        <w:separator/>
      </w:r>
    </w:p>
  </w:endnote>
  <w:endnote w:type="continuationSeparator" w:id="0">
    <w:p w14:paraId="6D6D33DA" w14:textId="77777777" w:rsidR="00286033" w:rsidRDefault="0028603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C688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F5D0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347F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A8B6D" w14:textId="77777777" w:rsidR="00286033" w:rsidRDefault="00286033" w:rsidP="00086E2C">
      <w:pPr>
        <w:spacing w:after="0" w:line="240" w:lineRule="auto"/>
      </w:pPr>
      <w:r>
        <w:separator/>
      </w:r>
    </w:p>
  </w:footnote>
  <w:footnote w:type="continuationSeparator" w:id="0">
    <w:p w14:paraId="4DF1D48E" w14:textId="77777777" w:rsidR="00286033" w:rsidRDefault="0028603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87BD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8046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4B7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C8B"/>
    <w:rsid w:val="00086E2C"/>
    <w:rsid w:val="000A2E7A"/>
    <w:rsid w:val="00187C8B"/>
    <w:rsid w:val="002244B7"/>
    <w:rsid w:val="00286033"/>
    <w:rsid w:val="00314D94"/>
    <w:rsid w:val="00617568"/>
    <w:rsid w:val="006E68FA"/>
    <w:rsid w:val="00996AE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CB6F4"/>
  <w15:chartTrackingRefBased/>
  <w15:docId w15:val="{9008ED4D-80C7-4A0E-A41A-2274BF17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87C8B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64</Words>
  <Characters>310</Characters>
  <Application>Microsoft Office Word</Application>
  <DocSecurity>0</DocSecurity>
  <Lines>12</Lines>
  <Paragraphs>7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2026-02-21T19:58:00Z</dcterms:created>
  <dcterms:modified xsi:type="dcterms:W3CDTF">2026-02-21T19:58:00Z</dcterms:modified>
</cp:coreProperties>
</file>