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FFA32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BERTELMEW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D6DF6C1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Walton, Norfolk.</w:t>
      </w:r>
    </w:p>
    <w:p w14:paraId="4EA0127E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F25771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118AEE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Jannye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Oulton(q.v.) granted 5 acres of land with appurtenances</w:t>
      </w:r>
    </w:p>
    <w:p w14:paraId="0D0B9020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Irminglond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William Prat of Oulton(q.v.).</w:t>
      </w:r>
    </w:p>
    <w:p w14:paraId="0FA4CFEE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2/32/118A/23)</w:t>
      </w:r>
    </w:p>
    <w:p w14:paraId="40C988B2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8DE717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E70956" w14:textId="77777777" w:rsidR="00F472C6" w:rsidRDefault="00F472C6" w:rsidP="00F472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517A21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D3346" w14:textId="77777777" w:rsidR="00F472C6" w:rsidRDefault="00F472C6" w:rsidP="009139A6">
      <w:r>
        <w:separator/>
      </w:r>
    </w:p>
  </w:endnote>
  <w:endnote w:type="continuationSeparator" w:id="0">
    <w:p w14:paraId="7B1B6F53" w14:textId="77777777" w:rsidR="00F472C6" w:rsidRDefault="00F472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052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64C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81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C68C" w14:textId="77777777" w:rsidR="00F472C6" w:rsidRDefault="00F472C6" w:rsidP="009139A6">
      <w:r>
        <w:separator/>
      </w:r>
    </w:p>
  </w:footnote>
  <w:footnote w:type="continuationSeparator" w:id="0">
    <w:p w14:paraId="0440146A" w14:textId="77777777" w:rsidR="00F472C6" w:rsidRDefault="00F472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87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F4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9C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C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72C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4912"/>
  <w15:chartTrackingRefBased/>
  <w15:docId w15:val="{6145EB56-3367-457A-B73A-262C2C7D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2021-09-10T10:34:00Z</dcterms:created>
  <dcterms:modified xsi:type="dcterms:W3CDTF">2021-09-10T10:34:00Z</dcterms:modified>
</cp:coreProperties>
</file>