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282C0" w14:textId="77777777" w:rsidR="00344CF2" w:rsidRPr="00344CF2" w:rsidRDefault="00344CF2" w:rsidP="00344CF2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344CF2"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William BERTE</w:t>
      </w:r>
      <w:r w:rsidRPr="00344CF2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 w:rsidRPr="00344CF2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 w:rsidRPr="00344CF2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0FCEDCF7" w14:textId="77777777" w:rsidR="00344CF2" w:rsidRPr="00344CF2" w:rsidRDefault="00344CF2" w:rsidP="00344CF2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344CF2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 w:rsidRPr="00344CF2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Caundle</w:t>
      </w:r>
      <w:proofErr w:type="spellEnd"/>
      <w:r w:rsidRPr="00344CF2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Marsh, Dorset. Husbandman.</w:t>
      </w:r>
    </w:p>
    <w:p w14:paraId="0DFFA1B6" w14:textId="77777777" w:rsidR="00344CF2" w:rsidRPr="00344CF2" w:rsidRDefault="00344CF2" w:rsidP="00344CF2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2EB7C84" w14:textId="77777777" w:rsidR="00344CF2" w:rsidRPr="00344CF2" w:rsidRDefault="00344CF2" w:rsidP="00344CF2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F148CAD" w14:textId="77777777" w:rsidR="00344CF2" w:rsidRPr="00344CF2" w:rsidRDefault="00344CF2" w:rsidP="00344CF2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344CF2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 w:rsidRPr="00344CF2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William Lang of Purse </w:t>
      </w:r>
      <w:proofErr w:type="spellStart"/>
      <w:r w:rsidRPr="00344CF2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Caundle</w:t>
      </w:r>
      <w:proofErr w:type="spellEnd"/>
      <w:r w:rsidRPr="00344CF2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 brought a plaint of debt against him.</w:t>
      </w:r>
    </w:p>
    <w:p w14:paraId="12658F95" w14:textId="77777777" w:rsidR="00344CF2" w:rsidRPr="00344CF2" w:rsidRDefault="00344CF2" w:rsidP="00344CF2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344CF2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344CF2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344CF2"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344CF2">
          <w:rPr>
            <w:rStyle w:val="Hyperlink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http://aalt.law.uh.edu/Indices/CP40Indices/CP40no883Pl.htm</w:t>
        </w:r>
      </w:hyperlink>
      <w:r w:rsidRPr="00344CF2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)</w:t>
      </w:r>
    </w:p>
    <w:p w14:paraId="5D420C96" w14:textId="77777777" w:rsidR="00344CF2" w:rsidRPr="00344CF2" w:rsidRDefault="00344CF2" w:rsidP="00344CF2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9E9BEF1" w14:textId="77777777" w:rsidR="00344CF2" w:rsidRPr="00344CF2" w:rsidRDefault="00344CF2" w:rsidP="00344CF2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74F0556" w14:textId="77777777" w:rsidR="00344CF2" w:rsidRPr="00344CF2" w:rsidRDefault="00344CF2" w:rsidP="00344CF2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344CF2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15 June 2021</w:t>
      </w:r>
    </w:p>
    <w:p w14:paraId="1857FE6F" w14:textId="77777777" w:rsidR="00BA00AB" w:rsidRPr="00344CF2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344C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FD690" w14:textId="77777777" w:rsidR="00344CF2" w:rsidRDefault="00344CF2" w:rsidP="009139A6">
      <w:r>
        <w:separator/>
      </w:r>
    </w:p>
  </w:endnote>
  <w:endnote w:type="continuationSeparator" w:id="0">
    <w:p w14:paraId="5A209863" w14:textId="77777777" w:rsidR="00344CF2" w:rsidRDefault="00344CF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5159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E1D2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104B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8A8D7" w14:textId="77777777" w:rsidR="00344CF2" w:rsidRDefault="00344CF2" w:rsidP="009139A6">
      <w:r>
        <w:separator/>
      </w:r>
    </w:p>
  </w:footnote>
  <w:footnote w:type="continuationSeparator" w:id="0">
    <w:p w14:paraId="532C32CF" w14:textId="77777777" w:rsidR="00344CF2" w:rsidRDefault="00344CF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5257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9A76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9B2F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CF2"/>
    <w:rsid w:val="000666E0"/>
    <w:rsid w:val="002510B7"/>
    <w:rsid w:val="00344CF2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17206"/>
  <w15:chartTrackingRefBased/>
  <w15:docId w15:val="{232B2A24-BA59-4D04-B40E-00FE6C288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44C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2021-08-03T20:19:00Z</dcterms:created>
  <dcterms:modified xsi:type="dcterms:W3CDTF">2021-08-03T20:19:00Z</dcterms:modified>
</cp:coreProperties>
</file>