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15" w:rsidRDefault="00737F15" w:rsidP="00737F15">
      <w:pPr>
        <w:pStyle w:val="NoSpacing"/>
      </w:pPr>
      <w:r>
        <w:rPr>
          <w:u w:val="single"/>
        </w:rPr>
        <w:t>Nicholas BERTE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737F15" w:rsidRDefault="00737F15" w:rsidP="00737F15">
      <w:pPr>
        <w:pStyle w:val="NoSpacing"/>
      </w:pPr>
      <w:r>
        <w:t>Servant.</w:t>
      </w: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  <w:r>
        <w:t>Servant of James Hobart, the King’s attorney.</w:t>
      </w:r>
    </w:p>
    <w:p w:rsidR="00737F15" w:rsidRDefault="00737F15" w:rsidP="00737F15">
      <w:pPr>
        <w:pStyle w:val="NoSpacing"/>
      </w:pPr>
      <w:r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330)</w:t>
      </w: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  <w:r>
        <w:tab/>
        <w:t>1503</w:t>
      </w:r>
      <w:r>
        <w:tab/>
        <w:t>He made his Will.   (ibid.)</w:t>
      </w: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</w:p>
    <w:p w:rsidR="00737F15" w:rsidRDefault="00737F15" w:rsidP="00737F15">
      <w:pPr>
        <w:pStyle w:val="NoSpacing"/>
      </w:pPr>
      <w:r>
        <w:t>3 December 2016</w:t>
      </w:r>
    </w:p>
    <w:p w:rsidR="006B2F86" w:rsidRPr="00E71FC3" w:rsidRDefault="00737F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F15" w:rsidRDefault="00737F15" w:rsidP="00E71FC3">
      <w:pPr>
        <w:spacing w:after="0" w:line="240" w:lineRule="auto"/>
      </w:pPr>
      <w:r>
        <w:separator/>
      </w:r>
    </w:p>
  </w:endnote>
  <w:endnote w:type="continuationSeparator" w:id="0">
    <w:p w:rsidR="00737F15" w:rsidRDefault="00737F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F15" w:rsidRDefault="00737F15" w:rsidP="00E71FC3">
      <w:pPr>
        <w:spacing w:after="0" w:line="240" w:lineRule="auto"/>
      </w:pPr>
      <w:r>
        <w:separator/>
      </w:r>
    </w:p>
  </w:footnote>
  <w:footnote w:type="continuationSeparator" w:id="0">
    <w:p w:rsidR="00737F15" w:rsidRDefault="00737F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15"/>
    <w:rsid w:val="001A7C09"/>
    <w:rsid w:val="00733BE7"/>
    <w:rsid w:val="00737F1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99962-86CD-4FB2-A666-DCD097C6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37F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2016-12-17T20:11:00Z</dcterms:created>
  <dcterms:modified xsi:type="dcterms:W3CDTF">2016-12-17T20:13:00Z</dcterms:modified>
</cp:coreProperties>
</file>