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FD9" w:rsidRDefault="00751FD9" w:rsidP="00751F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BERT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51FD9" w:rsidRDefault="00751FD9" w:rsidP="00751F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Wattisfield</w:t>
      </w:r>
      <w:proofErr w:type="spellEnd"/>
      <w:r>
        <w:rPr>
          <w:rFonts w:ascii="Times New Roman" w:hAnsi="Times New Roman" w:cs="Times New Roman"/>
        </w:rPr>
        <w:t xml:space="preserve">, Suffolk. </w:t>
      </w:r>
    </w:p>
    <w:p w:rsidR="00751FD9" w:rsidRDefault="00751FD9" w:rsidP="00751FD9">
      <w:pPr>
        <w:rPr>
          <w:rFonts w:ascii="Times New Roman" w:hAnsi="Times New Roman" w:cs="Times New Roman"/>
        </w:rPr>
      </w:pPr>
    </w:p>
    <w:p w:rsidR="00751FD9" w:rsidRDefault="00751FD9" w:rsidP="00751FD9">
      <w:pPr>
        <w:rPr>
          <w:rFonts w:ascii="Times New Roman" w:hAnsi="Times New Roman" w:cs="Times New Roman"/>
        </w:rPr>
      </w:pPr>
    </w:p>
    <w:p w:rsidR="00751FD9" w:rsidRDefault="00751FD9" w:rsidP="00751F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Martyn(q.v.) brought a plaint of debt against him and 11 other men also</w:t>
      </w:r>
    </w:p>
    <w:p w:rsidR="00751FD9" w:rsidRDefault="00751FD9" w:rsidP="00751F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from Suffolk.</w:t>
      </w:r>
    </w:p>
    <w:p w:rsidR="00751FD9" w:rsidRDefault="00751FD9" w:rsidP="00751F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751FD9" w:rsidRDefault="00751FD9" w:rsidP="00751FD9">
      <w:pPr>
        <w:rPr>
          <w:rFonts w:ascii="Times New Roman" w:hAnsi="Times New Roman" w:cs="Times New Roman"/>
        </w:rPr>
      </w:pPr>
    </w:p>
    <w:p w:rsidR="00751FD9" w:rsidRDefault="00751FD9" w:rsidP="00751FD9">
      <w:pPr>
        <w:rPr>
          <w:rFonts w:ascii="Times New Roman" w:hAnsi="Times New Roman" w:cs="Times New Roman"/>
        </w:rPr>
      </w:pPr>
    </w:p>
    <w:p w:rsidR="00751FD9" w:rsidRDefault="00751FD9" w:rsidP="00751F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2018</w:t>
      </w:r>
    </w:p>
    <w:p w:rsidR="006B2F86" w:rsidRPr="00E71FC3" w:rsidRDefault="00751F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FD9" w:rsidRDefault="00751FD9" w:rsidP="00E71FC3">
      <w:r>
        <w:separator/>
      </w:r>
    </w:p>
  </w:endnote>
  <w:endnote w:type="continuationSeparator" w:id="0">
    <w:p w:rsidR="00751FD9" w:rsidRDefault="00751FD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FD9" w:rsidRDefault="00751FD9" w:rsidP="00E71FC3">
      <w:r>
        <w:separator/>
      </w:r>
    </w:p>
  </w:footnote>
  <w:footnote w:type="continuationSeparator" w:id="0">
    <w:p w:rsidR="00751FD9" w:rsidRDefault="00751FD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FD9"/>
    <w:rsid w:val="001A7C09"/>
    <w:rsid w:val="00577BD5"/>
    <w:rsid w:val="00656CBA"/>
    <w:rsid w:val="006A1F77"/>
    <w:rsid w:val="00733BE7"/>
    <w:rsid w:val="00751FD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4C7F80-C94F-472C-B7E4-49D554B7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1FD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2018-04-17T19:22:00Z</dcterms:created>
  <dcterms:modified xsi:type="dcterms:W3CDTF">2018-04-17T19:23:00Z</dcterms:modified>
</cp:coreProperties>
</file>