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6D19" w14:textId="77777777" w:rsidR="00E51F74" w:rsidRDefault="00E51F74" w:rsidP="00E51F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fl.1472)</w:t>
      </w:r>
    </w:p>
    <w:p w14:paraId="3E402230" w14:textId="77777777" w:rsidR="00E51F74" w:rsidRDefault="00E51F74" w:rsidP="00E51F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Reigate, Surrey. Yeoman.</w:t>
      </w:r>
    </w:p>
    <w:p w14:paraId="3D6C5791" w14:textId="77777777" w:rsidR="00E51F74" w:rsidRDefault="00E51F74" w:rsidP="00E51F74">
      <w:pPr>
        <w:pStyle w:val="NoSpacing"/>
        <w:rPr>
          <w:rFonts w:cs="Times New Roman"/>
          <w:szCs w:val="24"/>
        </w:rPr>
      </w:pPr>
    </w:p>
    <w:p w14:paraId="00681E23" w14:textId="77777777" w:rsidR="00E51F74" w:rsidRDefault="00E51F74" w:rsidP="00E51F74">
      <w:pPr>
        <w:pStyle w:val="NoSpacing"/>
        <w:rPr>
          <w:rFonts w:cs="Times New Roman"/>
          <w:szCs w:val="24"/>
        </w:rPr>
      </w:pPr>
    </w:p>
    <w:p w14:paraId="3558CAA1" w14:textId="77777777" w:rsidR="00E51F74" w:rsidRDefault="00E51F74" w:rsidP="00E51F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1472</w:t>
      </w:r>
      <w:r>
        <w:rPr>
          <w:rFonts w:cs="Times New Roman"/>
          <w:szCs w:val="24"/>
        </w:rPr>
        <w:tab/>
        <w:t>Thomas Tart(q.v.) brought a plaint of debt against him and four others.</w:t>
      </w:r>
    </w:p>
    <w:p w14:paraId="2A6258E2" w14:textId="77777777" w:rsidR="00E51F74" w:rsidRDefault="00E51F74" w:rsidP="00E51F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https://waalt.uh.edu/index.php/CP40/841</w:t>
        </w:r>
      </w:hyperlink>
      <w:r>
        <w:rPr>
          <w:rFonts w:cs="Times New Roman"/>
          <w:szCs w:val="24"/>
        </w:rPr>
        <w:t xml:space="preserve"> )</w:t>
      </w:r>
    </w:p>
    <w:p w14:paraId="19F8A886" w14:textId="77777777" w:rsidR="00E51F74" w:rsidRDefault="00E51F74" w:rsidP="00E51F74">
      <w:pPr>
        <w:pStyle w:val="NoSpacing"/>
        <w:rPr>
          <w:rFonts w:cs="Times New Roman"/>
          <w:szCs w:val="24"/>
        </w:rPr>
      </w:pPr>
    </w:p>
    <w:p w14:paraId="7365EF06" w14:textId="77777777" w:rsidR="00E51F74" w:rsidRDefault="00E51F74" w:rsidP="00E51F74">
      <w:pPr>
        <w:pStyle w:val="NoSpacing"/>
        <w:rPr>
          <w:rFonts w:cs="Times New Roman"/>
          <w:szCs w:val="24"/>
        </w:rPr>
      </w:pPr>
    </w:p>
    <w:p w14:paraId="288FAAEC" w14:textId="77777777" w:rsidR="00E51F74" w:rsidRDefault="00E51F74" w:rsidP="00E51F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April 2023</w:t>
      </w:r>
    </w:p>
    <w:p w14:paraId="39F5316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FD0E7" w14:textId="77777777" w:rsidR="00E51F74" w:rsidRDefault="00E51F74" w:rsidP="009139A6">
      <w:r>
        <w:separator/>
      </w:r>
    </w:p>
  </w:endnote>
  <w:endnote w:type="continuationSeparator" w:id="0">
    <w:p w14:paraId="32360345" w14:textId="77777777" w:rsidR="00E51F74" w:rsidRDefault="00E51F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156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2BB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632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3F663" w14:textId="77777777" w:rsidR="00E51F74" w:rsidRDefault="00E51F74" w:rsidP="009139A6">
      <w:r>
        <w:separator/>
      </w:r>
    </w:p>
  </w:footnote>
  <w:footnote w:type="continuationSeparator" w:id="0">
    <w:p w14:paraId="09AE90C5" w14:textId="77777777" w:rsidR="00E51F74" w:rsidRDefault="00E51F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6B0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C48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7B8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F7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51F7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60B3E"/>
  <w15:chartTrackingRefBased/>
  <w15:docId w15:val="{CDACE7F0-2E95-4CF7-8057-B6BC8B136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51F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2023-04-26T11:22:00Z</dcterms:created>
  <dcterms:modified xsi:type="dcterms:W3CDTF">2023-04-26T11:23:00Z</dcterms:modified>
</cp:coreProperties>
</file>