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AE550" w14:textId="19D1C6B2" w:rsidR="00BA00AB" w:rsidRDefault="00C10A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BERT</w:t>
      </w:r>
      <w:r>
        <w:rPr>
          <w:rFonts w:cs="Times New Roman"/>
          <w:szCs w:val="24"/>
        </w:rPr>
        <w:t xml:space="preserve">      (fl.1499)</w:t>
      </w:r>
    </w:p>
    <w:p w14:paraId="306B6247" w14:textId="2FE92927" w:rsidR="00C10A68" w:rsidRDefault="00C10A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Horstead, Norfolk.</w:t>
      </w:r>
    </w:p>
    <w:p w14:paraId="0AFC8E8E" w14:textId="77777777" w:rsidR="00C10A68" w:rsidRDefault="00C10A68" w:rsidP="009139A6">
      <w:pPr>
        <w:pStyle w:val="NoSpacing"/>
        <w:rPr>
          <w:rFonts w:cs="Times New Roman"/>
          <w:szCs w:val="24"/>
        </w:rPr>
      </w:pPr>
    </w:p>
    <w:p w14:paraId="0996FB4E" w14:textId="77777777" w:rsidR="00C10A68" w:rsidRDefault="00C10A68" w:rsidP="009139A6">
      <w:pPr>
        <w:pStyle w:val="NoSpacing"/>
        <w:rPr>
          <w:rFonts w:cs="Times New Roman"/>
          <w:szCs w:val="24"/>
        </w:rPr>
      </w:pPr>
    </w:p>
    <w:p w14:paraId="347DD7DF" w14:textId="77777777" w:rsidR="00C10A68" w:rsidRDefault="00C10A68" w:rsidP="00C10A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He made his Will</w:t>
      </w:r>
    </w:p>
    <w:p w14:paraId="5ACF65D8" w14:textId="77777777" w:rsidR="00C10A68" w:rsidRDefault="00C10A68" w:rsidP="00C10A68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(“Calendar of Lambeth Wills” from “The Genealogist” ed. H.W.Forsyth Harwood, volume XXXIV pub. George Bell and sons, 1918, p.60)</w:t>
      </w:r>
    </w:p>
    <w:p w14:paraId="57A7CF4F" w14:textId="6182F585" w:rsidR="00C10A68" w:rsidRDefault="00C10A68" w:rsidP="009139A6">
      <w:pPr>
        <w:pStyle w:val="NoSpacing"/>
        <w:rPr>
          <w:rFonts w:cs="Times New Roman"/>
          <w:szCs w:val="24"/>
        </w:rPr>
      </w:pPr>
    </w:p>
    <w:p w14:paraId="59DCB257" w14:textId="77777777" w:rsidR="00C10A68" w:rsidRDefault="00C10A68" w:rsidP="009139A6">
      <w:pPr>
        <w:pStyle w:val="NoSpacing"/>
        <w:rPr>
          <w:rFonts w:cs="Times New Roman"/>
          <w:szCs w:val="24"/>
        </w:rPr>
      </w:pPr>
    </w:p>
    <w:p w14:paraId="176D5A24" w14:textId="4F21E86F" w:rsidR="00C10A68" w:rsidRPr="00C10A68" w:rsidRDefault="00C10A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October 2023</w:t>
      </w:r>
    </w:p>
    <w:sectPr w:rsidR="00C10A68" w:rsidRPr="00C10A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EE7A5" w14:textId="77777777" w:rsidR="00C10A68" w:rsidRDefault="00C10A68" w:rsidP="009139A6">
      <w:r>
        <w:separator/>
      </w:r>
    </w:p>
  </w:endnote>
  <w:endnote w:type="continuationSeparator" w:id="0">
    <w:p w14:paraId="698FAB1D" w14:textId="77777777" w:rsidR="00C10A68" w:rsidRDefault="00C10A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B1B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546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442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BFED6" w14:textId="77777777" w:rsidR="00C10A68" w:rsidRDefault="00C10A68" w:rsidP="009139A6">
      <w:r>
        <w:separator/>
      </w:r>
    </w:p>
  </w:footnote>
  <w:footnote w:type="continuationSeparator" w:id="0">
    <w:p w14:paraId="2B1D3F7A" w14:textId="77777777" w:rsidR="00C10A68" w:rsidRDefault="00C10A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D07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BB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201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A6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0A68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712EA"/>
  <w15:chartTrackingRefBased/>
  <w15:docId w15:val="{702271A6-BC48-4DC8-B4A1-F24AD8BC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2023-10-12T20:17:00Z</dcterms:created>
  <dcterms:modified xsi:type="dcterms:W3CDTF">2023-10-12T20:20:00Z</dcterms:modified>
</cp:coreProperties>
</file>