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88B50" w14:textId="5D498DF7" w:rsidR="00BA00AB" w:rsidRDefault="008D5CC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BERT</w:t>
      </w:r>
      <w:r>
        <w:rPr>
          <w:rFonts w:cs="Times New Roman"/>
          <w:szCs w:val="24"/>
        </w:rPr>
        <w:t xml:space="preserve">       (fl.1445)</w:t>
      </w:r>
    </w:p>
    <w:p w14:paraId="3BBB6EC9" w14:textId="0FA638ED" w:rsidR="00D4181B" w:rsidRDefault="008D5CC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Welburn, Norfolk.</w:t>
      </w:r>
    </w:p>
    <w:p w14:paraId="70344355" w14:textId="77777777" w:rsidR="00D4181B" w:rsidRDefault="00D4181B" w:rsidP="009139A6">
      <w:pPr>
        <w:pStyle w:val="NoSpacing"/>
        <w:rPr>
          <w:rFonts w:cs="Times New Roman"/>
          <w:szCs w:val="24"/>
        </w:rPr>
      </w:pPr>
    </w:p>
    <w:p w14:paraId="71D77149" w14:textId="77777777" w:rsidR="00D4181B" w:rsidRDefault="00D4181B" w:rsidP="009139A6">
      <w:pPr>
        <w:pStyle w:val="NoSpacing"/>
        <w:rPr>
          <w:rFonts w:cs="Times New Roman"/>
          <w:szCs w:val="24"/>
        </w:rPr>
      </w:pPr>
    </w:p>
    <w:p w14:paraId="48C56EFA" w14:textId="7B3BDA04" w:rsidR="00D4181B" w:rsidRDefault="00D4181B" w:rsidP="00D418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1445</w:t>
      </w:r>
      <w:r>
        <w:rPr>
          <w:rFonts w:cs="Times New Roman"/>
          <w:szCs w:val="24"/>
        </w:rPr>
        <w:tab/>
        <w:t>She made her Will.</w:t>
      </w:r>
    </w:p>
    <w:p w14:paraId="593F5A5D" w14:textId="77777777" w:rsidR="00D4181B" w:rsidRDefault="00D4181B" w:rsidP="00D4181B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 Harwood, volume XXXIV pub. George Bell and sons, 1918, p.60)</w:t>
      </w:r>
    </w:p>
    <w:p w14:paraId="09473A07" w14:textId="77777777" w:rsidR="00D4181B" w:rsidRDefault="00D4181B" w:rsidP="00D4181B">
      <w:pPr>
        <w:pStyle w:val="NoSpacing"/>
        <w:rPr>
          <w:rFonts w:cs="Times New Roman"/>
          <w:szCs w:val="24"/>
        </w:rPr>
      </w:pPr>
    </w:p>
    <w:p w14:paraId="213ED97A" w14:textId="77777777" w:rsidR="00D4181B" w:rsidRDefault="00D4181B" w:rsidP="00D4181B">
      <w:pPr>
        <w:pStyle w:val="NoSpacing"/>
        <w:rPr>
          <w:rFonts w:cs="Times New Roman"/>
          <w:szCs w:val="24"/>
        </w:rPr>
      </w:pPr>
    </w:p>
    <w:p w14:paraId="7A77A306" w14:textId="688C9E94" w:rsidR="00D4181B" w:rsidRDefault="00D4181B" w:rsidP="00D418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October 2023</w:t>
      </w:r>
    </w:p>
    <w:p w14:paraId="311A92BB" w14:textId="6E7A910D" w:rsidR="00D4181B" w:rsidRPr="008D5CC6" w:rsidRDefault="00D4181B" w:rsidP="009139A6">
      <w:pPr>
        <w:pStyle w:val="NoSpacing"/>
        <w:rPr>
          <w:rFonts w:cs="Times New Roman"/>
          <w:szCs w:val="24"/>
        </w:rPr>
      </w:pPr>
    </w:p>
    <w:sectPr w:rsidR="00D4181B" w:rsidRPr="008D5C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CCF5D" w14:textId="77777777" w:rsidR="008D5CC6" w:rsidRDefault="008D5CC6" w:rsidP="009139A6">
      <w:r>
        <w:separator/>
      </w:r>
    </w:p>
  </w:endnote>
  <w:endnote w:type="continuationSeparator" w:id="0">
    <w:p w14:paraId="63B477ED" w14:textId="77777777" w:rsidR="008D5CC6" w:rsidRDefault="008D5C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A49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208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114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559F2" w14:textId="77777777" w:rsidR="008D5CC6" w:rsidRDefault="008D5CC6" w:rsidP="009139A6">
      <w:r>
        <w:separator/>
      </w:r>
    </w:p>
  </w:footnote>
  <w:footnote w:type="continuationSeparator" w:id="0">
    <w:p w14:paraId="6F43E057" w14:textId="77777777" w:rsidR="008D5CC6" w:rsidRDefault="008D5C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9F1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50E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D09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C6"/>
    <w:rsid w:val="000666E0"/>
    <w:rsid w:val="002510B7"/>
    <w:rsid w:val="005C130B"/>
    <w:rsid w:val="00826F5C"/>
    <w:rsid w:val="008D5CC6"/>
    <w:rsid w:val="009139A6"/>
    <w:rsid w:val="009448BB"/>
    <w:rsid w:val="00947624"/>
    <w:rsid w:val="00A3176C"/>
    <w:rsid w:val="00AE65F8"/>
    <w:rsid w:val="00BA00AB"/>
    <w:rsid w:val="00CB4ED9"/>
    <w:rsid w:val="00D4181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9355F"/>
  <w15:chartTrackingRefBased/>
  <w15:docId w15:val="{3F5431AB-6BCF-4952-8066-6D57ACAA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15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2023-10-12T20:01:00Z</dcterms:created>
  <dcterms:modified xsi:type="dcterms:W3CDTF">2023-10-12T20:16:00Z</dcterms:modified>
</cp:coreProperties>
</file>