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F5C8F" w14:textId="77777777" w:rsidR="00023FFC" w:rsidRDefault="00023FFC" w:rsidP="00023FFC">
      <w:pPr>
        <w:pStyle w:val="NoSpacing"/>
      </w:pPr>
      <w:r>
        <w:rPr>
          <w:u w:val="single"/>
        </w:rPr>
        <w:t>John BERSY</w:t>
      </w:r>
      <w:r>
        <w:t xml:space="preserve">      (fl.1440)</w:t>
      </w:r>
    </w:p>
    <w:p w14:paraId="4D7ECE8A" w14:textId="77777777" w:rsidR="00023FFC" w:rsidRDefault="00023FFC" w:rsidP="00023FFC">
      <w:pPr>
        <w:pStyle w:val="NoSpacing"/>
      </w:pPr>
      <w:r>
        <w:t>of the diocese of Exeter.</w:t>
      </w:r>
    </w:p>
    <w:p w14:paraId="14C64FE3" w14:textId="77777777" w:rsidR="00023FFC" w:rsidRDefault="00023FFC" w:rsidP="00023FFC">
      <w:pPr>
        <w:pStyle w:val="NoSpacing"/>
      </w:pPr>
    </w:p>
    <w:p w14:paraId="16F38372" w14:textId="77777777" w:rsidR="00023FFC" w:rsidRDefault="00023FFC" w:rsidP="00023FFC">
      <w:pPr>
        <w:pStyle w:val="NoSpacing"/>
      </w:pPr>
    </w:p>
    <w:p w14:paraId="499DC3AB" w14:textId="77777777" w:rsidR="00980FC2" w:rsidRDefault="00980FC2" w:rsidP="00980FC2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14:paraId="170666F0" w14:textId="44684785" w:rsidR="00980FC2" w:rsidRDefault="00980FC2" w:rsidP="00980FC2">
      <w:pPr>
        <w:pStyle w:val="NoSpacing"/>
      </w:pPr>
      <w:r>
        <w:rPr>
          <w:rFonts w:eastAsia="Times New Roman"/>
        </w:rPr>
        <w:tab/>
      </w:r>
      <w:r>
        <w:rPr>
          <w:rFonts w:eastAsia="Times New Roman"/>
        </w:rPr>
        <w:tab/>
        <w:t>("Register of Edmund Lacy, Bishop of Exeter 1420-55" part 4 p.155)</w:t>
      </w:r>
    </w:p>
    <w:p w14:paraId="6BA7B357" w14:textId="77777777" w:rsidR="00023FFC" w:rsidRDefault="00023FFC" w:rsidP="00023FFC">
      <w:pPr>
        <w:pStyle w:val="NoSpacing"/>
      </w:pPr>
      <w:r>
        <w:t>24 Sep.1440</w:t>
      </w:r>
      <w:r>
        <w:tab/>
        <w:t xml:space="preserve">He was ordained acolyte in the chapel in </w:t>
      </w:r>
      <w:proofErr w:type="spellStart"/>
      <w:r>
        <w:t>Radway</w:t>
      </w:r>
      <w:proofErr w:type="spellEnd"/>
      <w:r>
        <w:t xml:space="preserve"> Manor, Devon.</w:t>
      </w:r>
    </w:p>
    <w:p w14:paraId="1B980C9D" w14:textId="77777777" w:rsidR="00023FFC" w:rsidRDefault="00023FFC" w:rsidP="00023FFC">
      <w:pPr>
        <w:pStyle w:val="NoSpacing"/>
      </w:pPr>
      <w:r>
        <w:tab/>
      </w:r>
      <w:r>
        <w:tab/>
        <w:t>(“Register of Edmund Lacy, Bishop of Exeter 1420-55” part 4 p.178)</w:t>
      </w:r>
    </w:p>
    <w:p w14:paraId="3328AE30" w14:textId="77777777" w:rsidR="00023FFC" w:rsidRDefault="00023FFC" w:rsidP="00023FFC">
      <w:pPr>
        <w:pStyle w:val="NoSpacing"/>
      </w:pPr>
    </w:p>
    <w:p w14:paraId="3AAF4865" w14:textId="77777777" w:rsidR="00023FFC" w:rsidRDefault="00023FFC" w:rsidP="00023FFC">
      <w:pPr>
        <w:pStyle w:val="NoSpacing"/>
      </w:pPr>
    </w:p>
    <w:p w14:paraId="7179262D" w14:textId="6F8C8F55" w:rsidR="00023FFC" w:rsidRDefault="00023FFC" w:rsidP="00023FFC">
      <w:pPr>
        <w:pStyle w:val="NoSpacing"/>
      </w:pPr>
      <w:r>
        <w:t xml:space="preserve">7 August 2017 </w:t>
      </w:r>
    </w:p>
    <w:p w14:paraId="7E639DCC" w14:textId="765BF1CB" w:rsidR="00980FC2" w:rsidRDefault="00980FC2" w:rsidP="00023FFC">
      <w:pPr>
        <w:pStyle w:val="NoSpacing"/>
      </w:pPr>
      <w:r>
        <w:t>22 December 2019</w:t>
      </w:r>
      <w:bookmarkStart w:id="0" w:name="_GoBack"/>
      <w:bookmarkEnd w:id="0"/>
    </w:p>
    <w:p w14:paraId="4FBA843B" w14:textId="77777777" w:rsidR="006B2F86" w:rsidRPr="00023FFC" w:rsidRDefault="00980FC2" w:rsidP="00E71FC3">
      <w:pPr>
        <w:pStyle w:val="NoSpacing"/>
      </w:pPr>
    </w:p>
    <w:sectPr w:rsidR="006B2F86" w:rsidRPr="00023F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D8DB6" w14:textId="77777777" w:rsidR="00023FFC" w:rsidRDefault="00023FFC" w:rsidP="00E71FC3">
      <w:pPr>
        <w:spacing w:after="0" w:line="240" w:lineRule="auto"/>
      </w:pPr>
      <w:r>
        <w:separator/>
      </w:r>
    </w:p>
  </w:endnote>
  <w:endnote w:type="continuationSeparator" w:id="0">
    <w:p w14:paraId="74960766" w14:textId="77777777" w:rsidR="00023FFC" w:rsidRDefault="00023F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715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05BD9" w14:textId="77777777" w:rsidR="00023FFC" w:rsidRDefault="00023FFC" w:rsidP="00E71FC3">
      <w:pPr>
        <w:spacing w:after="0" w:line="240" w:lineRule="auto"/>
      </w:pPr>
      <w:r>
        <w:separator/>
      </w:r>
    </w:p>
  </w:footnote>
  <w:footnote w:type="continuationSeparator" w:id="0">
    <w:p w14:paraId="1CC97CCC" w14:textId="77777777" w:rsidR="00023FFC" w:rsidRDefault="00023F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FFC"/>
    <w:rsid w:val="00023FFC"/>
    <w:rsid w:val="001A7C09"/>
    <w:rsid w:val="00577BD5"/>
    <w:rsid w:val="00656CBA"/>
    <w:rsid w:val="006A1F77"/>
    <w:rsid w:val="00733BE7"/>
    <w:rsid w:val="00980FC2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6CC06"/>
  <w15:chartTrackingRefBased/>
  <w15:docId w15:val="{1B874EFE-63A2-4079-BC2C-3D17C173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980FC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2017-08-07T14:31:00Z</dcterms:created>
  <dcterms:modified xsi:type="dcterms:W3CDTF">2019-12-22T21:28:00Z</dcterms:modified>
</cp:coreProperties>
</file>