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04D51" w14:textId="77777777" w:rsidR="00F27B1F" w:rsidRPr="00B14457" w:rsidRDefault="00F27B1F" w:rsidP="00F27B1F">
      <w:pPr>
        <w:pStyle w:val="NoSpacing"/>
      </w:pPr>
      <w:r w:rsidRPr="00B14457">
        <w:rPr>
          <w:u w:val="single"/>
        </w:rPr>
        <w:t>John BERSTONE</w:t>
      </w:r>
      <w:r w:rsidRPr="00B14457">
        <w:t xml:space="preserve">   </w:t>
      </w:r>
      <w:proofErr w:type="gramStart"/>
      <w:r w:rsidRPr="00B14457">
        <w:t xml:space="preserve">   (</w:t>
      </w:r>
      <w:proofErr w:type="gramEnd"/>
      <w:r w:rsidRPr="00B14457">
        <w:t>fl.1412-19)</w:t>
      </w:r>
    </w:p>
    <w:p w14:paraId="60D2D0CD" w14:textId="77777777" w:rsidR="00F27B1F" w:rsidRPr="00B14457" w:rsidRDefault="00F27B1F" w:rsidP="00F27B1F">
      <w:pPr>
        <w:pStyle w:val="NoSpacing"/>
      </w:pPr>
      <w:r w:rsidRPr="00B14457">
        <w:t>Chaplain.</w:t>
      </w:r>
    </w:p>
    <w:p w14:paraId="12A1210A" w14:textId="77777777" w:rsidR="00F27B1F" w:rsidRPr="00B14457" w:rsidRDefault="00F27B1F" w:rsidP="00F27B1F">
      <w:pPr>
        <w:pStyle w:val="NoSpacing"/>
      </w:pPr>
    </w:p>
    <w:p w14:paraId="4A7D4AEF" w14:textId="77777777" w:rsidR="00F27B1F" w:rsidRPr="00B14457" w:rsidRDefault="00F27B1F" w:rsidP="00F27B1F">
      <w:pPr>
        <w:pStyle w:val="NoSpacing"/>
      </w:pPr>
    </w:p>
    <w:p w14:paraId="43B0858C" w14:textId="77777777" w:rsidR="00F27B1F" w:rsidRPr="00B14457" w:rsidRDefault="00F27B1F" w:rsidP="00F27B1F">
      <w:pPr>
        <w:pStyle w:val="NoSpacing"/>
      </w:pPr>
      <w:r w:rsidRPr="00B14457">
        <w:t>17 Aug.1412</w:t>
      </w:r>
      <w:r w:rsidRPr="00B14457">
        <w:tab/>
        <w:t xml:space="preserve">He became Rector of </w:t>
      </w:r>
      <w:proofErr w:type="spellStart"/>
      <w:proofErr w:type="gramStart"/>
      <w:r w:rsidRPr="00B14457">
        <w:t>St.Mary</w:t>
      </w:r>
      <w:proofErr w:type="spellEnd"/>
      <w:proofErr w:type="gramEnd"/>
      <w:r w:rsidRPr="00B14457">
        <w:t xml:space="preserve"> the Virgin, </w:t>
      </w:r>
      <w:proofErr w:type="spellStart"/>
      <w:r w:rsidRPr="00B14457">
        <w:t>Bromsberrow</w:t>
      </w:r>
      <w:proofErr w:type="spellEnd"/>
      <w:r w:rsidRPr="00B14457">
        <w:t>, Gloucestershire.</w:t>
      </w:r>
    </w:p>
    <w:p w14:paraId="660013B7" w14:textId="77777777" w:rsidR="00F27B1F" w:rsidRPr="00B14457" w:rsidRDefault="00F27B1F" w:rsidP="00F27B1F">
      <w:pPr>
        <w:pStyle w:val="NoSpacing"/>
      </w:pPr>
      <w:r w:rsidRPr="00B14457">
        <w:tab/>
      </w:r>
      <w:r w:rsidRPr="00B14457">
        <w:tab/>
        <w:t>(</w:t>
      </w:r>
      <w:hyperlink r:id="rId6" w:history="1">
        <w:r w:rsidRPr="00B14457">
          <w:rPr>
            <w:rStyle w:val="Hyperlink"/>
          </w:rPr>
          <w:t>www.melocki.org.uk/Bromsberrow.html</w:t>
        </w:r>
      </w:hyperlink>
      <w:r w:rsidRPr="00B14457">
        <w:t>)</w:t>
      </w:r>
    </w:p>
    <w:p w14:paraId="2C0134BD" w14:textId="77777777" w:rsidR="00F27B1F" w:rsidRPr="00B14457" w:rsidRDefault="00F27B1F" w:rsidP="00F27B1F">
      <w:pPr>
        <w:pStyle w:val="NoSpacing"/>
      </w:pPr>
      <w:r w:rsidRPr="00B14457">
        <w:t xml:space="preserve">     Oct.1419</w:t>
      </w:r>
      <w:r w:rsidRPr="00B14457">
        <w:tab/>
        <w:t>He exchanged with William Skinner, Rector of Pendock(q.v.).  (ibid.)</w:t>
      </w:r>
    </w:p>
    <w:p w14:paraId="455107A8" w14:textId="77777777" w:rsidR="00F27B1F" w:rsidRPr="00B14457" w:rsidRDefault="00F27B1F" w:rsidP="00F27B1F">
      <w:pPr>
        <w:pStyle w:val="NoSpacing"/>
      </w:pPr>
    </w:p>
    <w:p w14:paraId="509F9F6E" w14:textId="77777777" w:rsidR="00F27B1F" w:rsidRPr="00B14457" w:rsidRDefault="00F27B1F" w:rsidP="00F27B1F">
      <w:pPr>
        <w:pStyle w:val="NoSpacing"/>
      </w:pPr>
    </w:p>
    <w:p w14:paraId="16B43247" w14:textId="77777777" w:rsidR="00F27B1F" w:rsidRPr="00B14457" w:rsidRDefault="00F27B1F" w:rsidP="00F27B1F">
      <w:pPr>
        <w:pStyle w:val="NoSpacing"/>
      </w:pPr>
      <w:r w:rsidRPr="00B14457">
        <w:t>24 April 2022</w:t>
      </w:r>
    </w:p>
    <w:p w14:paraId="1CAFFF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597E0" w14:textId="77777777" w:rsidR="00F27B1F" w:rsidRDefault="00F27B1F" w:rsidP="009139A6">
      <w:r>
        <w:separator/>
      </w:r>
    </w:p>
  </w:endnote>
  <w:endnote w:type="continuationSeparator" w:id="0">
    <w:p w14:paraId="3D06AD4D" w14:textId="77777777" w:rsidR="00F27B1F" w:rsidRDefault="00F27B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501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922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9B0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DA8C3" w14:textId="77777777" w:rsidR="00F27B1F" w:rsidRDefault="00F27B1F" w:rsidP="009139A6">
      <w:r>
        <w:separator/>
      </w:r>
    </w:p>
  </w:footnote>
  <w:footnote w:type="continuationSeparator" w:id="0">
    <w:p w14:paraId="153AFCB5" w14:textId="77777777" w:rsidR="00F27B1F" w:rsidRDefault="00F27B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AA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BA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9FD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1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7B1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4379E"/>
  <w15:chartTrackingRefBased/>
  <w15:docId w15:val="{8E1AED39-1811-4D6E-A4C8-F359D13B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F27B1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Bromsberrow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2023-04-23T20:18:00Z</dcterms:created>
  <dcterms:modified xsi:type="dcterms:W3CDTF">2023-04-23T20:19:00Z</dcterms:modified>
</cp:coreProperties>
</file>