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0BE" w:rsidRDefault="00F270BE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BERSOWE</w:t>
      </w:r>
      <w:r w:rsidR="00F32296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F32296">
        <w:rPr>
          <w:rFonts w:ascii="Times New Roman" w:hAnsi="Times New Roman" w:cs="Times New Roman"/>
          <w:sz w:val="24"/>
          <w:szCs w:val="24"/>
          <w:u w:val="single"/>
        </w:rPr>
        <w:t>BERSAWE)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(fl.1426)</w:t>
      </w:r>
    </w:p>
    <w:p w:rsidR="00F270BE" w:rsidRDefault="00F270BE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F270BE" w:rsidRDefault="00F270BE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70BE" w:rsidRDefault="00F270BE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70BE" w:rsidRDefault="00F270BE" w:rsidP="00F270B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270BE" w:rsidRDefault="00F270BE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F32296" w:rsidRDefault="00ED1416" w:rsidP="00F3229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</w:t>
      </w:r>
      <w:r w:rsidR="00F32296"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 w:rsidR="00F32296"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 w:rsidR="00F32296"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 w:rsidR="00F32296">
        <w:rPr>
          <w:rFonts w:ascii="Times New Roman" w:hAnsi="Times New Roman" w:cs="Times New Roman"/>
          <w:sz w:val="24"/>
          <w:szCs w:val="24"/>
        </w:rPr>
        <w:t>Clyst</w:t>
      </w:r>
      <w:proofErr w:type="spellEnd"/>
      <w:r w:rsidR="00F32296"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32296" w:rsidRDefault="00F32296" w:rsidP="00F32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pp.101-2)</w:t>
      </w:r>
    </w:p>
    <w:p w:rsidR="00ED1416" w:rsidRDefault="00ED1416" w:rsidP="00ED1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D1416" w:rsidRDefault="00ED1416" w:rsidP="00ED1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ED1416" w:rsidRDefault="00ED1416" w:rsidP="00ED1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p.103)</w:t>
      </w:r>
    </w:p>
    <w:p w:rsidR="00ED1416" w:rsidRDefault="00ED1416" w:rsidP="00F322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ED1416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296" w:rsidRDefault="00F32296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p w:rsidR="00ED1416" w:rsidRPr="00F270BE" w:rsidRDefault="00ED1416" w:rsidP="00F270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  <w:bookmarkStart w:id="0" w:name="_GoBack"/>
      <w:bookmarkEnd w:id="0"/>
    </w:p>
    <w:sectPr w:rsidR="00ED1416" w:rsidRPr="00F270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0BE" w:rsidRDefault="00F270BE" w:rsidP="00E71FC3">
      <w:pPr>
        <w:spacing w:after="0" w:line="240" w:lineRule="auto"/>
      </w:pPr>
      <w:r>
        <w:separator/>
      </w:r>
    </w:p>
  </w:endnote>
  <w:endnote w:type="continuationSeparator" w:id="0">
    <w:p w:rsidR="00F270BE" w:rsidRDefault="00F270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0BE" w:rsidRDefault="00F270BE" w:rsidP="00E71FC3">
      <w:pPr>
        <w:spacing w:after="0" w:line="240" w:lineRule="auto"/>
      </w:pPr>
      <w:r>
        <w:separator/>
      </w:r>
    </w:p>
  </w:footnote>
  <w:footnote w:type="continuationSeparator" w:id="0">
    <w:p w:rsidR="00F270BE" w:rsidRDefault="00F270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BE"/>
    <w:rsid w:val="00AB52E8"/>
    <w:rsid w:val="00B16D3F"/>
    <w:rsid w:val="00E71FC3"/>
    <w:rsid w:val="00ED1416"/>
    <w:rsid w:val="00EF4813"/>
    <w:rsid w:val="00F270BE"/>
    <w:rsid w:val="00F3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17175"/>
  <w15:chartTrackingRefBased/>
  <w15:docId w15:val="{8AEF886D-08E0-45AE-A356-F41072C9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2016-03-21T12:40:00Z</dcterms:created>
  <dcterms:modified xsi:type="dcterms:W3CDTF">2016-03-28T18:47:00Z</dcterms:modified>
</cp:coreProperties>
</file>