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F5C6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BERSEFORD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1ACFB274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Cheltenham, Gloucestershire. Scrivener.</w:t>
      </w:r>
    </w:p>
    <w:p w14:paraId="2CFDD9FE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0B48D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B3F72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John Strangways(q.v.) brought a plaint of debt against him, Richard </w:t>
      </w:r>
    </w:p>
    <w:p w14:paraId="54FDB10F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Candrover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Gloucester, cutler(q.v.),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Clerkes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Gloucester,</w:t>
      </w:r>
    </w:p>
    <w:p w14:paraId="237E7294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curriour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Worrok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 and William Bailly of </w:t>
      </w:r>
    </w:p>
    <w:p w14:paraId="44FE6158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Tewkesbury(q.v.).</w:t>
      </w:r>
    </w:p>
    <w:p w14:paraId="6DE9550B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B706C4D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F78FA1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4DDC2B" w14:textId="77777777" w:rsidR="00E97F87" w:rsidRDefault="00E97F87" w:rsidP="00E97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2022</w:t>
      </w:r>
    </w:p>
    <w:p w14:paraId="4B298A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F3BF" w14:textId="77777777" w:rsidR="00E97F87" w:rsidRDefault="00E97F87" w:rsidP="009139A6">
      <w:r>
        <w:separator/>
      </w:r>
    </w:p>
  </w:endnote>
  <w:endnote w:type="continuationSeparator" w:id="0">
    <w:p w14:paraId="5DD5BD0D" w14:textId="77777777" w:rsidR="00E97F87" w:rsidRDefault="00E97F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B6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A5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537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85BCC" w14:textId="77777777" w:rsidR="00E97F87" w:rsidRDefault="00E97F87" w:rsidP="009139A6">
      <w:r>
        <w:separator/>
      </w:r>
    </w:p>
  </w:footnote>
  <w:footnote w:type="continuationSeparator" w:id="0">
    <w:p w14:paraId="62190F63" w14:textId="77777777" w:rsidR="00E97F87" w:rsidRDefault="00E97F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D5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262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F6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F8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7F8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CCF17"/>
  <w15:chartTrackingRefBased/>
  <w15:docId w15:val="{92458F46-C1B9-485D-8D46-9621B820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97F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2022-06-28T19:13:00Z</dcterms:created>
  <dcterms:modified xsi:type="dcterms:W3CDTF">2022-06-28T19:14:00Z</dcterms:modified>
</cp:coreProperties>
</file>