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A446C" w14:textId="77777777" w:rsidR="00A221D8" w:rsidRDefault="00A221D8" w:rsidP="00A221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BERRY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fl.1449)</w:t>
      </w:r>
    </w:p>
    <w:p w14:paraId="374FC877" w14:textId="77777777" w:rsidR="00A221D8" w:rsidRDefault="00A221D8" w:rsidP="00A221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St.Mary’s</w:t>
      </w:r>
      <w:proofErr w:type="spellEnd"/>
      <w:proofErr w:type="gramEnd"/>
      <w:r>
        <w:rPr>
          <w:rFonts w:cs="Times New Roman"/>
          <w:szCs w:val="24"/>
        </w:rPr>
        <w:t xml:space="preserve"> Church, Martham, Norfolk.</w:t>
      </w:r>
    </w:p>
    <w:p w14:paraId="0ACA3FFF" w14:textId="77777777" w:rsidR="00A221D8" w:rsidRDefault="00A221D8" w:rsidP="00A221D8">
      <w:pPr>
        <w:pStyle w:val="NoSpacing"/>
        <w:rPr>
          <w:rFonts w:cs="Times New Roman"/>
          <w:szCs w:val="24"/>
        </w:rPr>
      </w:pPr>
    </w:p>
    <w:p w14:paraId="0C05C70C" w14:textId="77777777" w:rsidR="00A221D8" w:rsidRDefault="00A221D8" w:rsidP="00A221D8">
      <w:pPr>
        <w:pStyle w:val="NoSpacing"/>
        <w:rPr>
          <w:rFonts w:cs="Times New Roman"/>
          <w:szCs w:val="24"/>
        </w:rPr>
      </w:pPr>
    </w:p>
    <w:p w14:paraId="54B1CDAE" w14:textId="77777777" w:rsidR="00A221D8" w:rsidRDefault="00A221D8" w:rsidP="00A221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1449</w:t>
      </w:r>
      <w:r>
        <w:rPr>
          <w:rFonts w:cs="Times New Roman"/>
          <w:szCs w:val="24"/>
        </w:rPr>
        <w:tab/>
        <w:t>Left office in or before this time.</w:t>
      </w:r>
    </w:p>
    <w:p w14:paraId="442C8080" w14:textId="77777777" w:rsidR="00A221D8" w:rsidRDefault="00A221D8" w:rsidP="00A221D8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168-173)</w:t>
      </w:r>
    </w:p>
    <w:p w14:paraId="7A4A84BD" w14:textId="77777777" w:rsidR="00A221D8" w:rsidRDefault="00A221D8" w:rsidP="00A221D8">
      <w:pPr>
        <w:pStyle w:val="NoSpacing"/>
        <w:rPr>
          <w:rFonts w:cs="Times New Roman"/>
          <w:szCs w:val="24"/>
        </w:rPr>
      </w:pPr>
    </w:p>
    <w:p w14:paraId="17D3497D" w14:textId="77777777" w:rsidR="00A221D8" w:rsidRDefault="00A221D8" w:rsidP="00A221D8">
      <w:pPr>
        <w:pStyle w:val="NoSpacing"/>
        <w:rPr>
          <w:rFonts w:cs="Times New Roman"/>
          <w:szCs w:val="24"/>
        </w:rPr>
      </w:pPr>
    </w:p>
    <w:p w14:paraId="1FB6F995" w14:textId="77777777" w:rsidR="00A221D8" w:rsidRDefault="00A221D8" w:rsidP="00A221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February 2024</w:t>
      </w:r>
    </w:p>
    <w:p w14:paraId="390C7A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ABCA3" w14:textId="77777777" w:rsidR="00A221D8" w:rsidRDefault="00A221D8" w:rsidP="009139A6">
      <w:r>
        <w:separator/>
      </w:r>
    </w:p>
  </w:endnote>
  <w:endnote w:type="continuationSeparator" w:id="0">
    <w:p w14:paraId="1A5C5901" w14:textId="77777777" w:rsidR="00A221D8" w:rsidRDefault="00A221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EBB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2B7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240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7D322" w14:textId="77777777" w:rsidR="00A221D8" w:rsidRDefault="00A221D8" w:rsidP="009139A6">
      <w:r>
        <w:separator/>
      </w:r>
    </w:p>
  </w:footnote>
  <w:footnote w:type="continuationSeparator" w:id="0">
    <w:p w14:paraId="0112803B" w14:textId="77777777" w:rsidR="00A221D8" w:rsidRDefault="00A221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A7F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EBE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C74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D8"/>
    <w:rsid w:val="000666E0"/>
    <w:rsid w:val="002510B7"/>
    <w:rsid w:val="005C130B"/>
    <w:rsid w:val="00826F5C"/>
    <w:rsid w:val="009139A6"/>
    <w:rsid w:val="009448BB"/>
    <w:rsid w:val="00947624"/>
    <w:rsid w:val="00A221D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9405A"/>
  <w15:chartTrackingRefBased/>
  <w15:docId w15:val="{990DA46E-0242-4A74-BA37-82DA86AC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2024-02-24T21:02:00Z</dcterms:created>
  <dcterms:modified xsi:type="dcterms:W3CDTF">2024-02-24T21:03:00Z</dcterms:modified>
</cp:coreProperties>
</file>