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7C1A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BERROWE</w:t>
      </w:r>
      <w:r>
        <w:rPr>
          <w:rFonts w:ascii="Times New Roman" w:hAnsi="Times New Roman" w:cs="Times New Roman"/>
          <w:lang w:val="en-US"/>
        </w:rPr>
        <w:t xml:space="preserve">      (fl.1483)</w:t>
      </w:r>
    </w:p>
    <w:p w14:paraId="0E93D015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Berrow, Worcestershire. Husbandman.</w:t>
      </w:r>
    </w:p>
    <w:p w14:paraId="57A278EA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</w:p>
    <w:p w14:paraId="0F058732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</w:p>
    <w:p w14:paraId="62204900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and Joan Wodewarde of Berrow(q.v.) for felony</w:t>
      </w:r>
    </w:p>
    <w:p w14:paraId="0B9D7BEA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trespass.      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3A77D9A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</w:p>
    <w:p w14:paraId="3B8A3C43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</w:p>
    <w:p w14:paraId="41369C79" w14:textId="77777777" w:rsidR="00571FA3" w:rsidRDefault="00571FA3" w:rsidP="00571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5ED3199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A80A" w14:textId="77777777" w:rsidR="000B01DB" w:rsidRDefault="000B01DB" w:rsidP="00086E2C">
      <w:pPr>
        <w:spacing w:after="0" w:line="240" w:lineRule="auto"/>
      </w:pPr>
      <w:r>
        <w:separator/>
      </w:r>
    </w:p>
  </w:endnote>
  <w:endnote w:type="continuationSeparator" w:id="0">
    <w:p w14:paraId="3EE9DDA2" w14:textId="77777777" w:rsidR="000B01DB" w:rsidRDefault="000B01D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9B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AC2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89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A2066" w14:textId="77777777" w:rsidR="000B01DB" w:rsidRDefault="000B01DB" w:rsidP="00086E2C">
      <w:pPr>
        <w:spacing w:after="0" w:line="240" w:lineRule="auto"/>
      </w:pPr>
      <w:r>
        <w:separator/>
      </w:r>
    </w:p>
  </w:footnote>
  <w:footnote w:type="continuationSeparator" w:id="0">
    <w:p w14:paraId="081DCDCB" w14:textId="77777777" w:rsidR="000B01DB" w:rsidRDefault="000B01D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AAC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AD2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F6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A3"/>
    <w:rsid w:val="00086E2C"/>
    <w:rsid w:val="000A2E7A"/>
    <w:rsid w:val="000B01DB"/>
    <w:rsid w:val="001D1CE2"/>
    <w:rsid w:val="002244B7"/>
    <w:rsid w:val="00314D94"/>
    <w:rsid w:val="00571FA3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A5CF"/>
  <w15:chartTrackingRefBased/>
  <w15:docId w15:val="{57ABB2DB-204F-4BAD-8950-EB99EA70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71FA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1F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245</Characters>
  <Application>Microsoft Office Word</Application>
  <DocSecurity>0</DocSecurity>
  <Lines>15</Lines>
  <Paragraphs>8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2026-03-27T21:50:00Z</dcterms:created>
  <dcterms:modified xsi:type="dcterms:W3CDTF">2026-03-27T21:50:00Z</dcterms:modified>
</cp:coreProperties>
</file>