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B031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BEROWE</w:t>
      </w:r>
      <w:r>
        <w:rPr>
          <w:rFonts w:cs="Times New Roman"/>
          <w:lang w:val="en-US"/>
        </w:rPr>
        <w:t xml:space="preserve">      (fl.1492)</w:t>
      </w:r>
    </w:p>
    <w:p w14:paraId="5C002E14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of London. Bowyer.</w:t>
      </w:r>
    </w:p>
    <w:p w14:paraId="0DF48CC9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</w:p>
    <w:p w14:paraId="79C9B47D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</w:p>
    <w:p w14:paraId="7BDA5707" w14:textId="77777777" w:rsidR="000D204B" w:rsidRDefault="000D204B" w:rsidP="000D204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1491</w:t>
      </w:r>
      <w:r>
        <w:rPr>
          <w:rFonts w:cs="Times New Roman"/>
          <w:lang w:val="en-US"/>
        </w:rPr>
        <w:tab/>
        <w:t>Nicholas Rede(q.v.) brought a plaint of trespass against him and 4 others</w:t>
      </w:r>
    </w:p>
    <w:p w14:paraId="263FE253" w14:textId="08BA44B3" w:rsidR="000D204B" w:rsidRDefault="000D204B" w:rsidP="000D204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D6667">
          <w:rPr>
            <w:rStyle w:val="Hyperlink"/>
            <w:rFonts w:cs="Times New Roman"/>
            <w:lang w:val="en-US"/>
          </w:rPr>
          <w:t>https://waalt.uh.edu/index.php/KB27/918</w:t>
        </w:r>
      </w:hyperlink>
      <w:r>
        <w:rPr>
          <w:rFonts w:cs="Times New Roman"/>
          <w:lang w:val="en-US"/>
        </w:rPr>
        <w:t xml:space="preserve"> )</w:t>
      </w:r>
    </w:p>
    <w:p w14:paraId="4A1E0576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1492</w:t>
      </w:r>
      <w:r>
        <w:rPr>
          <w:rFonts w:cs="Times New Roman"/>
          <w:lang w:val="en-US"/>
        </w:rPr>
        <w:tab/>
        <w:t>Nicholas Rede(q.v.) brought a plaint of trespass and the rape and abduction of</w:t>
      </w:r>
    </w:p>
    <w:p w14:paraId="7CC468FD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his wife, Joan, against him and 4 others.</w:t>
      </w:r>
    </w:p>
    <w:p w14:paraId="15FCAC0C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7" w:history="1">
        <w:r w:rsidRPr="00CE166D">
          <w:rPr>
            <w:rStyle w:val="Hyperlink"/>
            <w:rFonts w:cs="Times New Roman"/>
            <w:lang w:val="en-US"/>
          </w:rPr>
          <w:t>https://waalt.uh.edu/index.php/KB27/922</w:t>
        </w:r>
      </w:hyperlink>
      <w:r>
        <w:rPr>
          <w:rFonts w:cs="Times New Roman"/>
          <w:lang w:val="en-US"/>
        </w:rPr>
        <w:t xml:space="preserve"> )</w:t>
      </w:r>
    </w:p>
    <w:p w14:paraId="1960FED6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</w:p>
    <w:p w14:paraId="391D0D3E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</w:p>
    <w:p w14:paraId="2A91D187" w14:textId="77777777" w:rsidR="00E12441" w:rsidRDefault="00E12441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25 April 2026</w:t>
      </w:r>
    </w:p>
    <w:p w14:paraId="6F074D3A" w14:textId="6B736CC0" w:rsidR="000D204B" w:rsidRDefault="000D204B" w:rsidP="00E12441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 8 September 2026</w:t>
      </w:r>
    </w:p>
    <w:p w14:paraId="5414A987" w14:textId="77777777" w:rsidR="000D204B" w:rsidRDefault="000D204B" w:rsidP="00E12441">
      <w:pPr>
        <w:pStyle w:val="NoSpacing"/>
        <w:jc w:val="both"/>
        <w:rPr>
          <w:rFonts w:cs="Times New Roman"/>
          <w:lang w:val="en-US"/>
        </w:rPr>
      </w:pPr>
    </w:p>
    <w:p w14:paraId="476CDD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12318" w14:textId="77777777" w:rsidR="00EB70B4" w:rsidRDefault="00EB70B4" w:rsidP="00086E2C">
      <w:pPr>
        <w:spacing w:after="0" w:line="240" w:lineRule="auto"/>
      </w:pPr>
      <w:r>
        <w:separator/>
      </w:r>
    </w:p>
  </w:endnote>
  <w:endnote w:type="continuationSeparator" w:id="0">
    <w:p w14:paraId="24583666" w14:textId="77777777" w:rsidR="00EB70B4" w:rsidRDefault="00EB70B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0F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CD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512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D228A" w14:textId="77777777" w:rsidR="00EB70B4" w:rsidRDefault="00EB70B4" w:rsidP="00086E2C">
      <w:pPr>
        <w:spacing w:after="0" w:line="240" w:lineRule="auto"/>
      </w:pPr>
      <w:r>
        <w:separator/>
      </w:r>
    </w:p>
  </w:footnote>
  <w:footnote w:type="continuationSeparator" w:id="0">
    <w:p w14:paraId="084D1A68" w14:textId="77777777" w:rsidR="00EB70B4" w:rsidRDefault="00EB70B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AAB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CC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418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41"/>
    <w:rsid w:val="00086E2C"/>
    <w:rsid w:val="000A2E7A"/>
    <w:rsid w:val="000D204B"/>
    <w:rsid w:val="002244B7"/>
    <w:rsid w:val="00314D94"/>
    <w:rsid w:val="005149A1"/>
    <w:rsid w:val="005435B9"/>
    <w:rsid w:val="00617568"/>
    <w:rsid w:val="006E68FA"/>
    <w:rsid w:val="008E56AD"/>
    <w:rsid w:val="00AF65CA"/>
    <w:rsid w:val="00B37C66"/>
    <w:rsid w:val="00C35F57"/>
    <w:rsid w:val="00E12441"/>
    <w:rsid w:val="00EB70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0CAC4"/>
  <w15:chartTrackingRefBased/>
  <w15:docId w15:val="{A3248D84-DBC0-4B02-9878-C73B9722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124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92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2026-05-28T19:29:00Z</dcterms:created>
  <dcterms:modified xsi:type="dcterms:W3CDTF">2026-09-08T09:58:00Z</dcterms:modified>
</cp:coreProperties>
</file>