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D3A92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BEROWE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fl.1483)</w:t>
      </w:r>
    </w:p>
    <w:p w14:paraId="41DCB799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Berrow, Worcestershire. Husbandman.</w:t>
      </w:r>
    </w:p>
    <w:p w14:paraId="4B7C4A23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</w:p>
    <w:p w14:paraId="7A350D95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</w:p>
    <w:p w14:paraId="60570A68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3 Feb.1483</w:t>
      </w:r>
      <w:r>
        <w:rPr>
          <w:rFonts w:cs="Times New Roman"/>
          <w:szCs w:val="24"/>
          <w:lang w:val="en-GB"/>
        </w:rPr>
        <w:tab/>
        <w:t xml:space="preserve">He was pardoned for not appearing to answer William </w:t>
      </w:r>
      <w:proofErr w:type="spellStart"/>
      <w:r>
        <w:rPr>
          <w:rFonts w:cs="Times New Roman"/>
          <w:szCs w:val="24"/>
          <w:lang w:val="en-GB"/>
        </w:rPr>
        <w:t>Mathewe</w:t>
      </w:r>
      <w:proofErr w:type="spellEnd"/>
      <w:r>
        <w:rPr>
          <w:rFonts w:cs="Times New Roman"/>
          <w:szCs w:val="24"/>
          <w:lang w:val="en-GB"/>
        </w:rPr>
        <w:t>(q.v.)</w:t>
      </w:r>
    </w:p>
    <w:p w14:paraId="06372C99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touching a trespass.     (C.P.R. 1476-85 p.295)</w:t>
      </w:r>
    </w:p>
    <w:p w14:paraId="0DB6A3E1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</w:p>
    <w:p w14:paraId="32B9AE5B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</w:p>
    <w:p w14:paraId="186294B4" w14:textId="77777777" w:rsidR="00072264" w:rsidRDefault="00072264" w:rsidP="000722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November 2024</w:t>
      </w:r>
    </w:p>
    <w:p w14:paraId="5B8C1C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A1739E" w14:textId="77777777" w:rsidR="00072264" w:rsidRDefault="00072264" w:rsidP="009139A6">
      <w:r>
        <w:separator/>
      </w:r>
    </w:p>
  </w:endnote>
  <w:endnote w:type="continuationSeparator" w:id="0">
    <w:p w14:paraId="35F8FAE8" w14:textId="77777777" w:rsidR="00072264" w:rsidRDefault="000722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F11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FC7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244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58C319" w14:textId="77777777" w:rsidR="00072264" w:rsidRDefault="00072264" w:rsidP="009139A6">
      <w:r>
        <w:separator/>
      </w:r>
    </w:p>
  </w:footnote>
  <w:footnote w:type="continuationSeparator" w:id="0">
    <w:p w14:paraId="6095BA46" w14:textId="77777777" w:rsidR="00072264" w:rsidRDefault="000722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A20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9AD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9AA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64"/>
    <w:rsid w:val="00030B35"/>
    <w:rsid w:val="000666E0"/>
    <w:rsid w:val="0007226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1907C"/>
  <w15:chartTrackingRefBased/>
  <w15:docId w15:val="{B877585A-1D0A-40DB-AC95-5F437FEF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2024-11-27T20:10:00Z</dcterms:created>
  <dcterms:modified xsi:type="dcterms:W3CDTF">2024-11-27T20:10:00Z</dcterms:modified>
</cp:coreProperties>
</file>