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2CA14" w14:textId="77777777" w:rsidR="00010248" w:rsidRDefault="00010248" w:rsidP="00010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 BEROWE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6F5F515B" w14:textId="77777777" w:rsidR="00010248" w:rsidRDefault="00010248" w:rsidP="00010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Biddenden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Chapman.</w:t>
      </w:r>
    </w:p>
    <w:p w14:paraId="36C10612" w14:textId="77777777" w:rsidR="00010248" w:rsidRDefault="00010248" w:rsidP="000102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12BDAD" w14:textId="77777777" w:rsidR="00010248" w:rsidRDefault="00010248" w:rsidP="000102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036738" w14:textId="77777777" w:rsidR="00010248" w:rsidRDefault="00010248" w:rsidP="00010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Pratt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Morecok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</w:t>
      </w:r>
    </w:p>
    <w:p w14:paraId="759BB338" w14:textId="77777777" w:rsidR="00010248" w:rsidRDefault="00010248" w:rsidP="00010248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brought a plaint of debt against him, Thomas Sharp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Sussex(q.v.),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Burston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Faversham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Brekenden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Biddenden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Kent(q.v.).</w:t>
      </w:r>
    </w:p>
    <w:p w14:paraId="7137706A" w14:textId="77777777" w:rsidR="00010248" w:rsidRDefault="00010248" w:rsidP="0001024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6E0831F" w14:textId="77777777" w:rsidR="00010248" w:rsidRDefault="00010248" w:rsidP="000102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133CC4" w14:textId="77777777" w:rsidR="00010248" w:rsidRDefault="00010248" w:rsidP="000102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0EF275" w14:textId="77777777" w:rsidR="00010248" w:rsidRDefault="00010248" w:rsidP="00010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2022</w:t>
      </w:r>
    </w:p>
    <w:p w14:paraId="76B7E5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F9D53" w14:textId="77777777" w:rsidR="00010248" w:rsidRDefault="00010248" w:rsidP="009139A6">
      <w:r>
        <w:separator/>
      </w:r>
    </w:p>
  </w:endnote>
  <w:endnote w:type="continuationSeparator" w:id="0">
    <w:p w14:paraId="51DA961B" w14:textId="77777777" w:rsidR="00010248" w:rsidRDefault="000102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A1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F55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A13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342C5" w14:textId="77777777" w:rsidR="00010248" w:rsidRDefault="00010248" w:rsidP="009139A6">
      <w:r>
        <w:separator/>
      </w:r>
    </w:p>
  </w:footnote>
  <w:footnote w:type="continuationSeparator" w:id="0">
    <w:p w14:paraId="50634C60" w14:textId="77777777" w:rsidR="00010248" w:rsidRDefault="000102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028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D1E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24B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248"/>
    <w:rsid w:val="0001024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CC9F"/>
  <w15:chartTrackingRefBased/>
  <w15:docId w15:val="{E89E7AA7-8009-40A9-8507-3326B552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02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2022-05-30T15:24:00Z</dcterms:created>
  <dcterms:modified xsi:type="dcterms:W3CDTF">2022-05-30T15:25:00Z</dcterms:modified>
</cp:coreProperties>
</file>