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45106" w14:textId="5FB7C4C3" w:rsidR="006B2F86" w:rsidRDefault="00B06D37" w:rsidP="00E71FC3">
      <w:pPr>
        <w:pStyle w:val="NoSpacing"/>
      </w:pPr>
      <w:r>
        <w:rPr>
          <w:u w:val="single"/>
        </w:rPr>
        <w:t>Agnes a BEROW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14:paraId="28045B49" w14:textId="3402F877" w:rsidR="00B06D37" w:rsidRDefault="00B06D37" w:rsidP="00E71FC3">
      <w:pPr>
        <w:pStyle w:val="NoSpacing"/>
      </w:pPr>
      <w:r>
        <w:t>of Great Chart, Kent.</w:t>
      </w:r>
    </w:p>
    <w:p w14:paraId="7102C57E" w14:textId="125F71EE" w:rsidR="00B06D37" w:rsidRDefault="00B06D37" w:rsidP="00E71FC3">
      <w:pPr>
        <w:pStyle w:val="NoSpacing"/>
      </w:pPr>
    </w:p>
    <w:p w14:paraId="72A27460" w14:textId="5D577A90" w:rsidR="00B06D37" w:rsidRDefault="00B06D37" w:rsidP="00E71FC3">
      <w:pPr>
        <w:pStyle w:val="NoSpacing"/>
      </w:pPr>
    </w:p>
    <w:p w14:paraId="0005D18A" w14:textId="45ED81F5" w:rsidR="00B06D37" w:rsidRDefault="00B06D37" w:rsidP="00E71FC3">
      <w:pPr>
        <w:pStyle w:val="NoSpacing"/>
      </w:pPr>
      <w:r>
        <w:tab/>
        <w:t>1475</w:t>
      </w:r>
      <w:r>
        <w:tab/>
      </w:r>
      <w:r w:rsidR="00C3767D">
        <w:t>Sh</w:t>
      </w:r>
      <w:r>
        <w:t>e made h</w:t>
      </w:r>
      <w:r w:rsidR="00C3767D">
        <w:t>er</w:t>
      </w:r>
      <w:bookmarkStart w:id="0" w:name="_GoBack"/>
      <w:bookmarkEnd w:id="0"/>
      <w:r>
        <w:t xml:space="preserve"> Will.</w:t>
      </w:r>
    </w:p>
    <w:p w14:paraId="69E18BBD" w14:textId="3CD395D3" w:rsidR="00B06D37" w:rsidRDefault="00B06D37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PRC/17/3/0b)</w:t>
      </w:r>
    </w:p>
    <w:p w14:paraId="1C278902" w14:textId="33BFE4E6" w:rsidR="00B06D37" w:rsidRDefault="00B06D37" w:rsidP="00E71FC3">
      <w:pPr>
        <w:pStyle w:val="NoSpacing"/>
      </w:pPr>
    </w:p>
    <w:p w14:paraId="63BD16DB" w14:textId="6822BE73" w:rsidR="00B06D37" w:rsidRDefault="00B06D37" w:rsidP="00E71FC3">
      <w:pPr>
        <w:pStyle w:val="NoSpacing"/>
      </w:pPr>
    </w:p>
    <w:p w14:paraId="17F13B64" w14:textId="4FDC1CDC" w:rsidR="00B06D37" w:rsidRPr="00B06D37" w:rsidRDefault="00B06D37" w:rsidP="00E71FC3">
      <w:pPr>
        <w:pStyle w:val="NoSpacing"/>
      </w:pPr>
      <w:r>
        <w:t>17 February 2018</w:t>
      </w:r>
    </w:p>
    <w:sectPr w:rsidR="00B06D37" w:rsidRPr="00B06D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E1C87" w14:textId="77777777" w:rsidR="00B06D37" w:rsidRDefault="00B06D37" w:rsidP="00E71FC3">
      <w:pPr>
        <w:spacing w:after="0" w:line="240" w:lineRule="auto"/>
      </w:pPr>
      <w:r>
        <w:separator/>
      </w:r>
    </w:p>
  </w:endnote>
  <w:endnote w:type="continuationSeparator" w:id="0">
    <w:p w14:paraId="121D1D5B" w14:textId="77777777" w:rsidR="00B06D37" w:rsidRDefault="00B06D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52A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4FE44" w14:textId="77777777" w:rsidR="00B06D37" w:rsidRDefault="00B06D37" w:rsidP="00E71FC3">
      <w:pPr>
        <w:spacing w:after="0" w:line="240" w:lineRule="auto"/>
      </w:pPr>
      <w:r>
        <w:separator/>
      </w:r>
    </w:p>
  </w:footnote>
  <w:footnote w:type="continuationSeparator" w:id="0">
    <w:p w14:paraId="5D6A7B06" w14:textId="77777777" w:rsidR="00B06D37" w:rsidRDefault="00B06D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37"/>
    <w:rsid w:val="001A7C09"/>
    <w:rsid w:val="00577BD5"/>
    <w:rsid w:val="00656CBA"/>
    <w:rsid w:val="006A1F77"/>
    <w:rsid w:val="00733BE7"/>
    <w:rsid w:val="00AB52E8"/>
    <w:rsid w:val="00B06D37"/>
    <w:rsid w:val="00B16D3F"/>
    <w:rsid w:val="00BB41AC"/>
    <w:rsid w:val="00C3767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B4D73"/>
  <w15:chartTrackingRefBased/>
  <w15:docId w15:val="{BA838187-A550-446B-AE1E-24BF1B164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2018-02-17T11:44:00Z</dcterms:created>
  <dcterms:modified xsi:type="dcterms:W3CDTF">2018-04-09T19:48:00Z</dcterms:modified>
</cp:coreProperties>
</file>