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C3AB0" w14:textId="377180D1" w:rsidR="006B2F86" w:rsidRDefault="00F70EB8" w:rsidP="00E71FC3">
      <w:pPr>
        <w:pStyle w:val="NoSpacing"/>
      </w:pPr>
      <w:r>
        <w:rPr>
          <w:u w:val="single"/>
        </w:rPr>
        <w:t>John a BEROUGH</w:t>
      </w:r>
      <w:r>
        <w:t xml:space="preserve">   </w:t>
      </w:r>
      <w:proofErr w:type="gramStart"/>
      <w:r>
        <w:t xml:space="preserve">   (</w:t>
      </w:r>
      <w:proofErr w:type="gramEnd"/>
      <w:r>
        <w:t>d.1479)</w:t>
      </w:r>
    </w:p>
    <w:p w14:paraId="1867A493" w14:textId="68CF6A5B" w:rsidR="00F70EB8" w:rsidRDefault="00F70EB8" w:rsidP="00E71FC3">
      <w:pPr>
        <w:pStyle w:val="NoSpacing"/>
      </w:pPr>
      <w:r>
        <w:t xml:space="preserve">of </w:t>
      </w:r>
      <w:proofErr w:type="spellStart"/>
      <w:r>
        <w:t>Staplehurst</w:t>
      </w:r>
      <w:proofErr w:type="spellEnd"/>
      <w:r>
        <w:t>, Kent.</w:t>
      </w:r>
    </w:p>
    <w:p w14:paraId="78301AEB" w14:textId="68859EDB" w:rsidR="00F70EB8" w:rsidRDefault="00F70EB8" w:rsidP="00E71FC3">
      <w:pPr>
        <w:pStyle w:val="NoSpacing"/>
      </w:pPr>
    </w:p>
    <w:p w14:paraId="692C3091" w14:textId="5F5011ED" w:rsidR="00F70EB8" w:rsidRDefault="00F70EB8" w:rsidP="00E71FC3">
      <w:pPr>
        <w:pStyle w:val="NoSpacing"/>
      </w:pPr>
    </w:p>
    <w:p w14:paraId="1DCC967A" w14:textId="11841AEA" w:rsidR="00F70EB8" w:rsidRDefault="00F70EB8" w:rsidP="00E71FC3">
      <w:pPr>
        <w:pStyle w:val="NoSpacing"/>
      </w:pPr>
      <w:r>
        <w:tab/>
        <w:t>1479</w:t>
      </w:r>
      <w:r>
        <w:tab/>
        <w:t>He made his Will.</w:t>
      </w:r>
    </w:p>
    <w:p w14:paraId="140936B6" w14:textId="78AB1C30" w:rsidR="00F70EB8" w:rsidRDefault="00F70EB8" w:rsidP="00F70EB8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PRC/17/3/260a)</w:t>
      </w:r>
    </w:p>
    <w:p w14:paraId="57655F36" w14:textId="74B0FB44" w:rsidR="00F70EB8" w:rsidRDefault="00F70EB8" w:rsidP="00F70EB8">
      <w:pPr>
        <w:pStyle w:val="NoSpacing"/>
      </w:pPr>
      <w:r>
        <w:tab/>
        <w:t>1479</w:t>
      </w:r>
      <w:r>
        <w:tab/>
        <w:t>Probate of his Will.   (ibid.)</w:t>
      </w:r>
    </w:p>
    <w:p w14:paraId="44A46766" w14:textId="721F8C18" w:rsidR="00F70EB8" w:rsidRDefault="00F70EB8" w:rsidP="00F70EB8">
      <w:pPr>
        <w:pStyle w:val="NoSpacing"/>
      </w:pPr>
    </w:p>
    <w:p w14:paraId="3F4E5EF8" w14:textId="3C9E1973" w:rsidR="00F70EB8" w:rsidRDefault="00F70EB8" w:rsidP="00F70EB8">
      <w:pPr>
        <w:pStyle w:val="NoSpacing"/>
      </w:pPr>
    </w:p>
    <w:p w14:paraId="184323F3" w14:textId="17B2751B" w:rsidR="00F70EB8" w:rsidRPr="00F70EB8" w:rsidRDefault="00F70EB8" w:rsidP="00F70EB8">
      <w:pPr>
        <w:pStyle w:val="NoSpacing"/>
      </w:pPr>
      <w:r>
        <w:t>17 February 2018</w:t>
      </w:r>
      <w:bookmarkStart w:id="0" w:name="_GoBack"/>
      <w:bookmarkEnd w:id="0"/>
    </w:p>
    <w:sectPr w:rsidR="00F70EB8" w:rsidRPr="00F70E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30154" w14:textId="77777777" w:rsidR="00F70EB8" w:rsidRDefault="00F70EB8" w:rsidP="00E71FC3">
      <w:pPr>
        <w:spacing w:after="0" w:line="240" w:lineRule="auto"/>
      </w:pPr>
      <w:r>
        <w:separator/>
      </w:r>
    </w:p>
  </w:endnote>
  <w:endnote w:type="continuationSeparator" w:id="0">
    <w:p w14:paraId="146D0AB4" w14:textId="77777777" w:rsidR="00F70EB8" w:rsidRDefault="00F70E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928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46122" w14:textId="77777777" w:rsidR="00F70EB8" w:rsidRDefault="00F70EB8" w:rsidP="00E71FC3">
      <w:pPr>
        <w:spacing w:after="0" w:line="240" w:lineRule="auto"/>
      </w:pPr>
      <w:r>
        <w:separator/>
      </w:r>
    </w:p>
  </w:footnote>
  <w:footnote w:type="continuationSeparator" w:id="0">
    <w:p w14:paraId="2E22D9F6" w14:textId="77777777" w:rsidR="00F70EB8" w:rsidRDefault="00F70E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CC19"/>
  <w15:chartTrackingRefBased/>
  <w15:docId w15:val="{7491D02F-813D-4630-863D-7898A3EC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2018-02-17T11:42:00Z</dcterms:created>
  <dcterms:modified xsi:type="dcterms:W3CDTF">2018-02-17T11:44:00Z</dcterms:modified>
</cp:coreProperties>
</file>