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C9F5" w14:textId="77777777" w:rsidR="000A6340" w:rsidRDefault="000A6340" w:rsidP="000A634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BEROLL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1E819060" w14:textId="77777777" w:rsidR="000A6340" w:rsidRDefault="000A6340" w:rsidP="000A634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B8C7A94" w14:textId="77777777" w:rsidR="000A6340" w:rsidRDefault="000A6340" w:rsidP="000A634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477974" w14:textId="77777777" w:rsidR="000A6340" w:rsidRDefault="000A6340" w:rsidP="000A634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C0B0A04" w14:textId="77777777" w:rsidR="000A6340" w:rsidRDefault="000A6340" w:rsidP="000A634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2E8C221B" w14:textId="77777777" w:rsidR="000A6340" w:rsidRDefault="000A6340" w:rsidP="000A634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10539CD" w14:textId="77777777" w:rsidR="000A6340" w:rsidRDefault="000A6340" w:rsidP="000A634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50875F10" w14:textId="77777777" w:rsidR="000A6340" w:rsidRDefault="000A6340" w:rsidP="000A634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456D0BC" w14:textId="77777777" w:rsidR="000A6340" w:rsidRDefault="000A6340" w:rsidP="000A634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92BA07" w14:textId="77777777" w:rsidR="000A6340" w:rsidRDefault="000A6340" w:rsidP="000A634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January 2023</w:t>
      </w:r>
    </w:p>
    <w:p w14:paraId="4A233B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737C1" w14:textId="77777777" w:rsidR="000A6340" w:rsidRDefault="000A6340" w:rsidP="009139A6">
      <w:r>
        <w:separator/>
      </w:r>
    </w:p>
  </w:endnote>
  <w:endnote w:type="continuationSeparator" w:id="0">
    <w:p w14:paraId="629088CF" w14:textId="77777777" w:rsidR="000A6340" w:rsidRDefault="000A63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19F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F7E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8C7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2A1B0" w14:textId="77777777" w:rsidR="000A6340" w:rsidRDefault="000A6340" w:rsidP="009139A6">
      <w:r>
        <w:separator/>
      </w:r>
    </w:p>
  </w:footnote>
  <w:footnote w:type="continuationSeparator" w:id="0">
    <w:p w14:paraId="60538C1B" w14:textId="77777777" w:rsidR="000A6340" w:rsidRDefault="000A63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427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33F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CD4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340"/>
    <w:rsid w:val="000666E0"/>
    <w:rsid w:val="000A634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8CBC9"/>
  <w15:chartTrackingRefBased/>
  <w15:docId w15:val="{EFB504B5-F152-4217-BFD1-913FCF79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2023-02-27T21:34:00Z</dcterms:created>
  <dcterms:modified xsi:type="dcterms:W3CDTF">2023-02-27T21:35:00Z</dcterms:modified>
</cp:coreProperties>
</file>