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6FE54" w14:textId="77777777" w:rsidR="00716F71" w:rsidRDefault="00716F71" w:rsidP="00716F7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BERNYS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fl.1480)</w:t>
      </w:r>
    </w:p>
    <w:p w14:paraId="6C37BDC5" w14:textId="77777777" w:rsidR="00716F71" w:rsidRDefault="00716F71" w:rsidP="00716F7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Chilham</w:t>
      </w:r>
      <w:proofErr w:type="spellEnd"/>
      <w:r>
        <w:rPr>
          <w:rFonts w:cs="Times New Roman"/>
          <w:szCs w:val="24"/>
        </w:rPr>
        <w:t>, Kent. Tiler.</w:t>
      </w:r>
    </w:p>
    <w:p w14:paraId="317825EE" w14:textId="77777777" w:rsidR="00716F71" w:rsidRDefault="00716F71" w:rsidP="00716F71">
      <w:pPr>
        <w:pStyle w:val="NoSpacing"/>
        <w:rPr>
          <w:rFonts w:cs="Times New Roman"/>
          <w:szCs w:val="24"/>
        </w:rPr>
      </w:pPr>
    </w:p>
    <w:p w14:paraId="6953DC92" w14:textId="77777777" w:rsidR="00716F71" w:rsidRDefault="00716F71" w:rsidP="00716F71">
      <w:pPr>
        <w:pStyle w:val="NoSpacing"/>
        <w:rPr>
          <w:rFonts w:cs="Times New Roman"/>
          <w:szCs w:val="24"/>
        </w:rPr>
      </w:pPr>
    </w:p>
    <w:p w14:paraId="5141C752" w14:textId="77777777" w:rsidR="00716F71" w:rsidRDefault="00716F71" w:rsidP="00716F7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1480</w:t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Dogette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Frittenden</w:t>
      </w:r>
      <w:proofErr w:type="spellEnd"/>
      <w:r>
        <w:rPr>
          <w:rFonts w:cs="Times New Roman"/>
          <w:szCs w:val="24"/>
        </w:rPr>
        <w:t>(q.v.) brought a plaint of debt against him.</w:t>
      </w:r>
    </w:p>
    <w:p w14:paraId="63887F69" w14:textId="77777777" w:rsidR="00716F71" w:rsidRDefault="00716F71" w:rsidP="00716F7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84EE7">
          <w:rPr>
            <w:rStyle w:val="Hyperlink"/>
            <w:rFonts w:cs="Times New Roman"/>
            <w:szCs w:val="24"/>
          </w:rPr>
          <w:t>https://waalt.uh.edu/index.php/CP40/861</w:t>
        </w:r>
      </w:hyperlink>
      <w:r>
        <w:rPr>
          <w:rFonts w:cs="Times New Roman"/>
          <w:szCs w:val="24"/>
        </w:rPr>
        <w:t xml:space="preserve"> )</w:t>
      </w:r>
    </w:p>
    <w:p w14:paraId="068CCB32" w14:textId="77777777" w:rsidR="00716F71" w:rsidRDefault="00716F71" w:rsidP="00716F71">
      <w:pPr>
        <w:pStyle w:val="NoSpacing"/>
        <w:rPr>
          <w:rFonts w:cs="Times New Roman"/>
          <w:szCs w:val="24"/>
        </w:rPr>
      </w:pPr>
    </w:p>
    <w:p w14:paraId="625BEDCA" w14:textId="77777777" w:rsidR="00716F71" w:rsidRDefault="00716F71" w:rsidP="00716F71">
      <w:pPr>
        <w:pStyle w:val="NoSpacing"/>
        <w:rPr>
          <w:rFonts w:cs="Times New Roman"/>
          <w:szCs w:val="24"/>
        </w:rPr>
      </w:pPr>
    </w:p>
    <w:p w14:paraId="7BBE5A29" w14:textId="77777777" w:rsidR="00716F71" w:rsidRDefault="00716F71" w:rsidP="00716F7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May 2023</w:t>
      </w:r>
    </w:p>
    <w:p w14:paraId="03BE85A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DFC991" w14:textId="77777777" w:rsidR="00716F71" w:rsidRDefault="00716F71" w:rsidP="009139A6">
      <w:r>
        <w:separator/>
      </w:r>
    </w:p>
  </w:endnote>
  <w:endnote w:type="continuationSeparator" w:id="0">
    <w:p w14:paraId="4AEFAA07" w14:textId="77777777" w:rsidR="00716F71" w:rsidRDefault="00716F7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4AA7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D948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9CC7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19CAB5" w14:textId="77777777" w:rsidR="00716F71" w:rsidRDefault="00716F71" w:rsidP="009139A6">
      <w:r>
        <w:separator/>
      </w:r>
    </w:p>
  </w:footnote>
  <w:footnote w:type="continuationSeparator" w:id="0">
    <w:p w14:paraId="3090E3F5" w14:textId="77777777" w:rsidR="00716F71" w:rsidRDefault="00716F7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C049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EFAB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5846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F71"/>
    <w:rsid w:val="000666E0"/>
    <w:rsid w:val="002510B7"/>
    <w:rsid w:val="005C130B"/>
    <w:rsid w:val="00716F71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834C3"/>
  <w15:chartTrackingRefBased/>
  <w15:docId w15:val="{13EE82F8-9257-4ABC-9A8E-19D8E11B7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16F7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2023-05-04T07:49:00Z</dcterms:created>
  <dcterms:modified xsi:type="dcterms:W3CDTF">2023-05-04T07:50:00Z</dcterms:modified>
</cp:coreProperties>
</file>