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18358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BERNYS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7F989F15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BD9D9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11EFD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Basingstoke,</w:t>
      </w:r>
    </w:p>
    <w:p w14:paraId="048EC2DB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Hampshire, into lands of Sir Bernard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3D5F118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2389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https://inquisitionspostmortem.ac.uk/view/inquisition/18-042/48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18F25FE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B18048" w14:textId="77777777" w:rsidR="00DD222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2F924" w14:textId="77777777" w:rsidR="00DD222E" w:rsidRPr="00456AFE" w:rsidRDefault="00DD222E" w:rsidP="00DD22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4DCAB3EB" w14:textId="386C8949" w:rsidR="00BA00AB" w:rsidRPr="00DD222E" w:rsidRDefault="00BA00AB" w:rsidP="00DD222E">
      <w:pPr>
        <w:pStyle w:val="NoSpacing"/>
      </w:pPr>
    </w:p>
    <w:sectPr w:rsidR="00BA00AB" w:rsidRPr="00DD22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A2AA8" w14:textId="77777777" w:rsidR="00DD222E" w:rsidRDefault="00DD222E" w:rsidP="009139A6">
      <w:r>
        <w:separator/>
      </w:r>
    </w:p>
  </w:endnote>
  <w:endnote w:type="continuationSeparator" w:id="0">
    <w:p w14:paraId="2561F1CA" w14:textId="77777777" w:rsidR="00DD222E" w:rsidRDefault="00DD22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1F4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D4E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DC8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51702" w14:textId="77777777" w:rsidR="00DD222E" w:rsidRDefault="00DD222E" w:rsidP="009139A6">
      <w:r>
        <w:separator/>
      </w:r>
    </w:p>
  </w:footnote>
  <w:footnote w:type="continuationSeparator" w:id="0">
    <w:p w14:paraId="15F7CF2D" w14:textId="77777777" w:rsidR="00DD222E" w:rsidRDefault="00DD22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B1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9B6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5D4F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2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D222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26C15"/>
  <w15:chartTrackingRefBased/>
  <w15:docId w15:val="{A0C83B83-659D-45EA-B070-676182E0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D22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8-042/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2022-02-01T15:26:00Z</dcterms:created>
  <dcterms:modified xsi:type="dcterms:W3CDTF">2022-02-01T15:27:00Z</dcterms:modified>
</cp:coreProperties>
</file>