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8C90" w14:textId="77777777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BERNYS</w:t>
      </w:r>
      <w:r>
        <w:rPr>
          <w:rFonts w:ascii="Times New Roman" w:hAnsi="Times New Roman" w:cs="Times New Roman"/>
          <w:sz w:val="24"/>
          <w:szCs w:val="24"/>
        </w:rPr>
        <w:t xml:space="preserve">       (fl.1438)</w:t>
      </w:r>
    </w:p>
    <w:p w14:paraId="4B1F2031" w14:textId="77777777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2D444" w14:textId="77777777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5EDB9" w14:textId="77777777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May1438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Guildhall, London, into</w:t>
      </w:r>
    </w:p>
    <w:p w14:paraId="7AEDB4CF" w14:textId="77777777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John Beverlee(d.1380).</w:t>
      </w:r>
    </w:p>
    <w:p w14:paraId="5197E394" w14:textId="557585FB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25-102)</w:t>
      </w:r>
    </w:p>
    <w:p w14:paraId="12D0D0DA" w14:textId="77777777" w:rsidR="00DC6853" w:rsidRDefault="00DC6853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27F6E" w14:textId="77777777" w:rsidR="007D67CE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DF708F" w14:textId="77777777" w:rsidR="007D67CE" w:rsidRPr="00650DC9" w:rsidRDefault="007D67CE" w:rsidP="007D6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2021</w:t>
      </w:r>
    </w:p>
    <w:p w14:paraId="2FB451DE" w14:textId="4BEDF05F" w:rsidR="00BA00AB" w:rsidRPr="007D67C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D67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C30C" w14:textId="77777777" w:rsidR="007D67CE" w:rsidRDefault="007D67CE" w:rsidP="009139A6">
      <w:r>
        <w:separator/>
      </w:r>
    </w:p>
  </w:endnote>
  <w:endnote w:type="continuationSeparator" w:id="0">
    <w:p w14:paraId="74521616" w14:textId="77777777" w:rsidR="007D67CE" w:rsidRDefault="007D67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A0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5E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B4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7B4E" w14:textId="77777777" w:rsidR="007D67CE" w:rsidRDefault="007D67CE" w:rsidP="009139A6">
      <w:r>
        <w:separator/>
      </w:r>
    </w:p>
  </w:footnote>
  <w:footnote w:type="continuationSeparator" w:id="0">
    <w:p w14:paraId="6F3402A2" w14:textId="77777777" w:rsidR="007D67CE" w:rsidRDefault="007D67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11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60E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0B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CE"/>
    <w:rsid w:val="000666E0"/>
    <w:rsid w:val="002510B7"/>
    <w:rsid w:val="00460025"/>
    <w:rsid w:val="005C130B"/>
    <w:rsid w:val="007D67CE"/>
    <w:rsid w:val="00826F5C"/>
    <w:rsid w:val="009139A6"/>
    <w:rsid w:val="009448BB"/>
    <w:rsid w:val="00A3176C"/>
    <w:rsid w:val="00AE65F8"/>
    <w:rsid w:val="00BA00AB"/>
    <w:rsid w:val="00CB4ED9"/>
    <w:rsid w:val="00DC685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633E2"/>
  <w15:chartTrackingRefBased/>
  <w15:docId w15:val="{3C965E46-990A-4B7A-BB13-08246167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2021-10-09T15:16:00Z</dcterms:created>
  <dcterms:modified xsi:type="dcterms:W3CDTF">2025-09-06T09:50:00Z</dcterms:modified>
</cp:coreProperties>
</file>