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598" w:rsidRDefault="009F0598" w:rsidP="009F0598">
      <w:pPr>
        <w:pStyle w:val="NoSpacing"/>
      </w:pPr>
      <w:r>
        <w:rPr>
          <w:u w:val="single"/>
        </w:rPr>
        <w:t>Thomas BERNYNGHAM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9F0598" w:rsidRDefault="009F0598" w:rsidP="009F0598">
      <w:pPr>
        <w:pStyle w:val="NoSpacing"/>
      </w:pPr>
      <w:r>
        <w:t>of Birmingham.</w:t>
      </w:r>
    </w:p>
    <w:p w:rsidR="009F0598" w:rsidRDefault="009F0598" w:rsidP="009F0598">
      <w:pPr>
        <w:pStyle w:val="NoSpacing"/>
      </w:pPr>
    </w:p>
    <w:p w:rsidR="009F0598" w:rsidRDefault="009F0598" w:rsidP="009F0598">
      <w:pPr>
        <w:pStyle w:val="NoSpacing"/>
      </w:pPr>
    </w:p>
    <w:p w:rsidR="009F0598" w:rsidRDefault="009F0598" w:rsidP="009F0598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Bernyngham</w:t>
      </w:r>
      <w:proofErr w:type="spellEnd"/>
      <w:r>
        <w:t xml:space="preserve">(q.v.) brought a plaint of trespass and taking against </w:t>
      </w:r>
    </w:p>
    <w:p w:rsidR="009F0598" w:rsidRDefault="009F0598" w:rsidP="009F0598">
      <w:pPr>
        <w:pStyle w:val="NoSpacing"/>
      </w:pPr>
      <w:r>
        <w:tab/>
      </w:r>
      <w:r>
        <w:tab/>
        <w:t>him.</w:t>
      </w:r>
    </w:p>
    <w:p w:rsidR="009F0598" w:rsidRDefault="009F0598" w:rsidP="009F0598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9F0598" w:rsidRDefault="009F0598" w:rsidP="009F0598">
      <w:pPr>
        <w:pStyle w:val="NoSpacing"/>
      </w:pPr>
    </w:p>
    <w:p w:rsidR="009F0598" w:rsidRDefault="009F0598" w:rsidP="009F0598">
      <w:pPr>
        <w:pStyle w:val="NoSpacing"/>
      </w:pPr>
    </w:p>
    <w:p w:rsidR="009F0598" w:rsidRPr="00DA1ABD" w:rsidRDefault="009F0598" w:rsidP="009F0598">
      <w:pPr>
        <w:pStyle w:val="NoSpacing"/>
      </w:pPr>
      <w:r>
        <w:t>14 April 2017</w:t>
      </w:r>
    </w:p>
    <w:p w:rsidR="006B2F86" w:rsidRPr="00E71FC3" w:rsidRDefault="009F05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598" w:rsidRDefault="009F0598" w:rsidP="00E71FC3">
      <w:pPr>
        <w:spacing w:after="0" w:line="240" w:lineRule="auto"/>
      </w:pPr>
      <w:r>
        <w:separator/>
      </w:r>
    </w:p>
  </w:endnote>
  <w:endnote w:type="continuationSeparator" w:id="0">
    <w:p w:rsidR="009F0598" w:rsidRDefault="009F05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598" w:rsidRDefault="009F0598" w:rsidP="00E71FC3">
      <w:pPr>
        <w:spacing w:after="0" w:line="240" w:lineRule="auto"/>
      </w:pPr>
      <w:r>
        <w:separator/>
      </w:r>
    </w:p>
  </w:footnote>
  <w:footnote w:type="continuationSeparator" w:id="0">
    <w:p w:rsidR="009F0598" w:rsidRDefault="009F05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98"/>
    <w:rsid w:val="001A7C09"/>
    <w:rsid w:val="00577BD5"/>
    <w:rsid w:val="00656CBA"/>
    <w:rsid w:val="006A1F77"/>
    <w:rsid w:val="00733BE7"/>
    <w:rsid w:val="009F05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49299C-4EEF-447A-A221-8B5BA4E7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F05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2017-04-23T20:15:00Z</dcterms:created>
  <dcterms:modified xsi:type="dcterms:W3CDTF">2017-04-23T20:15:00Z</dcterms:modified>
</cp:coreProperties>
</file>