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E5131" w14:textId="77777777" w:rsidR="000574AA" w:rsidRDefault="000574AA" w:rsidP="000574AA">
      <w:pPr>
        <w:rPr>
          <w:rFonts w:cs="Times New Roman"/>
        </w:rPr>
      </w:pPr>
      <w:r>
        <w:rPr>
          <w:rFonts w:cs="Times New Roman"/>
          <w:u w:val="single"/>
        </w:rPr>
        <w:t>Thomas de BERNYNGHAM</w:t>
      </w:r>
      <w:r>
        <w:rPr>
          <w:rFonts w:cs="Times New Roman"/>
        </w:rPr>
        <w:t xml:space="preserve">         (fl.1401)</w:t>
      </w:r>
    </w:p>
    <w:p w14:paraId="4A8D8709" w14:textId="77777777" w:rsidR="000574AA" w:rsidRDefault="000574AA" w:rsidP="000574AA">
      <w:pPr>
        <w:rPr>
          <w:rFonts w:cs="Times New Roman"/>
        </w:rPr>
      </w:pPr>
      <w:r>
        <w:rPr>
          <w:rFonts w:cs="Times New Roman"/>
        </w:rPr>
        <w:t>of Egglestone Abbey.</w:t>
      </w:r>
    </w:p>
    <w:p w14:paraId="328253FD" w14:textId="77777777" w:rsidR="000574AA" w:rsidRDefault="000574AA" w:rsidP="000574AA">
      <w:pPr>
        <w:rPr>
          <w:rFonts w:cs="Times New Roman"/>
        </w:rPr>
      </w:pPr>
    </w:p>
    <w:p w14:paraId="4CDCE415" w14:textId="77777777" w:rsidR="000574AA" w:rsidRDefault="000574AA" w:rsidP="000574AA">
      <w:pPr>
        <w:rPr>
          <w:rFonts w:cs="Times New Roman"/>
        </w:rPr>
      </w:pPr>
    </w:p>
    <w:p w14:paraId="5126C4EE" w14:textId="77777777" w:rsidR="000574AA" w:rsidRDefault="000574AA" w:rsidP="000574AA">
      <w:pPr>
        <w:rPr>
          <w:rFonts w:cs="Times New Roman"/>
        </w:rPr>
      </w:pPr>
      <w:r>
        <w:rPr>
          <w:rFonts w:cs="Times New Roman"/>
        </w:rPr>
        <w:t>24 Sep.1401</w:t>
      </w:r>
      <w:r>
        <w:rPr>
          <w:rFonts w:cs="Times New Roman"/>
        </w:rPr>
        <w:tab/>
        <w:t>He was ordained subdeacon in the prebendal church of Sherburn in Elmet.</w:t>
      </w:r>
    </w:p>
    <w:p w14:paraId="575DCD5B" w14:textId="77777777" w:rsidR="000574AA" w:rsidRDefault="000574AA" w:rsidP="000574AA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16)</w:t>
      </w:r>
    </w:p>
    <w:p w14:paraId="449BEF4E" w14:textId="77777777" w:rsidR="000574AA" w:rsidRDefault="000574AA" w:rsidP="000574AA">
      <w:pPr>
        <w:rPr>
          <w:rFonts w:cs="Times New Roman"/>
        </w:rPr>
      </w:pPr>
    </w:p>
    <w:p w14:paraId="2D38559C" w14:textId="77777777" w:rsidR="000574AA" w:rsidRDefault="000574AA" w:rsidP="000574AA">
      <w:pPr>
        <w:rPr>
          <w:rFonts w:cs="Times New Roman"/>
        </w:rPr>
      </w:pPr>
    </w:p>
    <w:p w14:paraId="65390614" w14:textId="77777777" w:rsidR="000574AA" w:rsidRDefault="000574AA" w:rsidP="000574AA">
      <w:pPr>
        <w:rPr>
          <w:rFonts w:cs="Times New Roman"/>
        </w:rPr>
      </w:pPr>
      <w:r>
        <w:rPr>
          <w:rFonts w:cs="Times New Roman"/>
        </w:rPr>
        <w:t>18 April 2026</w:t>
      </w:r>
    </w:p>
    <w:p w14:paraId="33B657BD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F1676" w14:textId="77777777" w:rsidR="00433D72" w:rsidRDefault="00433D72" w:rsidP="00086E2C">
      <w:r>
        <w:separator/>
      </w:r>
    </w:p>
  </w:endnote>
  <w:endnote w:type="continuationSeparator" w:id="0">
    <w:p w14:paraId="2B6A5C02" w14:textId="77777777" w:rsidR="00433D72" w:rsidRDefault="00433D72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0BDC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8FB9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ACAA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D92BC" w14:textId="77777777" w:rsidR="00433D72" w:rsidRDefault="00433D72" w:rsidP="00086E2C">
      <w:r>
        <w:separator/>
      </w:r>
    </w:p>
  </w:footnote>
  <w:footnote w:type="continuationSeparator" w:id="0">
    <w:p w14:paraId="6C48E67B" w14:textId="77777777" w:rsidR="00433D72" w:rsidRDefault="00433D72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4C05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F750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146F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4AA"/>
    <w:rsid w:val="000574AA"/>
    <w:rsid w:val="00086E2C"/>
    <w:rsid w:val="000A2E7A"/>
    <w:rsid w:val="002244B7"/>
    <w:rsid w:val="00314D94"/>
    <w:rsid w:val="003A2AA4"/>
    <w:rsid w:val="00433D72"/>
    <w:rsid w:val="005435B9"/>
    <w:rsid w:val="00617568"/>
    <w:rsid w:val="006E68FA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2BD02"/>
  <w15:chartTrackingRefBased/>
  <w15:docId w15:val="{A36B88D8-72B7-4DDB-BC04-B6A879F20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4AA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2026-05-12T20:46:00Z</dcterms:created>
  <dcterms:modified xsi:type="dcterms:W3CDTF">2026-05-12T20:46:00Z</dcterms:modified>
</cp:coreProperties>
</file>