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6AC80" w14:textId="3C7D7436" w:rsidR="00BA00AB" w:rsidRDefault="000E78D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Katerine BERNYNGHAM</w:t>
      </w:r>
      <w:r>
        <w:rPr>
          <w:rFonts w:cs="Times New Roman"/>
          <w:szCs w:val="24"/>
        </w:rPr>
        <w:t xml:space="preserve">      (fl.1445)</w:t>
      </w:r>
    </w:p>
    <w:p w14:paraId="3844C86D" w14:textId="7741B379" w:rsidR="000E78D2" w:rsidRDefault="000E78D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Yarmouth. Widow.</w:t>
      </w:r>
    </w:p>
    <w:p w14:paraId="43E32A62" w14:textId="77777777" w:rsidR="000E78D2" w:rsidRDefault="000E78D2" w:rsidP="009139A6">
      <w:pPr>
        <w:pStyle w:val="NoSpacing"/>
        <w:rPr>
          <w:rFonts w:cs="Times New Roman"/>
          <w:szCs w:val="24"/>
        </w:rPr>
      </w:pPr>
    </w:p>
    <w:p w14:paraId="6636C42D" w14:textId="77777777" w:rsidR="000E78D2" w:rsidRDefault="000E78D2" w:rsidP="009139A6">
      <w:pPr>
        <w:pStyle w:val="NoSpacing"/>
        <w:rPr>
          <w:rFonts w:cs="Times New Roman"/>
          <w:szCs w:val="24"/>
        </w:rPr>
      </w:pPr>
    </w:p>
    <w:p w14:paraId="05ACD55A" w14:textId="56EF4336" w:rsidR="000E78D2" w:rsidRDefault="000E78D2" w:rsidP="000E78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Martin.</w:t>
      </w:r>
    </w:p>
    <w:p w14:paraId="52818DBA" w14:textId="77777777" w:rsidR="000E78D2" w:rsidRDefault="000E78D2" w:rsidP="000E78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(“Calendar of Lambeth Wills” from “The Genealogist” ed. H.W.Forsyth Harwood, volume XXXIV pub. George Bell and sons, 1918, p.60)</w:t>
      </w:r>
    </w:p>
    <w:p w14:paraId="7475D845" w14:textId="77777777" w:rsidR="000E78D2" w:rsidRDefault="000E78D2" w:rsidP="000E78D2">
      <w:pPr>
        <w:pStyle w:val="NoSpacing"/>
        <w:rPr>
          <w:rFonts w:cs="Times New Roman"/>
          <w:szCs w:val="24"/>
        </w:rPr>
      </w:pPr>
    </w:p>
    <w:p w14:paraId="03888FA9" w14:textId="77777777" w:rsidR="000E78D2" w:rsidRDefault="000E78D2" w:rsidP="000E78D2">
      <w:pPr>
        <w:pStyle w:val="NoSpacing"/>
        <w:rPr>
          <w:rFonts w:cs="Times New Roman"/>
          <w:szCs w:val="24"/>
        </w:rPr>
      </w:pPr>
    </w:p>
    <w:p w14:paraId="66180CE6" w14:textId="150F4DD8" w:rsidR="000E78D2" w:rsidRDefault="000E78D2" w:rsidP="000E78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1445</w:t>
      </w:r>
      <w:r>
        <w:rPr>
          <w:rFonts w:cs="Times New Roman"/>
          <w:szCs w:val="24"/>
        </w:rPr>
        <w:tab/>
        <w:t xml:space="preserve">She made her Will.   </w:t>
      </w:r>
      <w:r w:rsidR="00CC2978">
        <w:rPr>
          <w:rFonts w:cs="Times New Roman"/>
          <w:szCs w:val="24"/>
        </w:rPr>
        <w:t>(ibid.)</w:t>
      </w:r>
    </w:p>
    <w:p w14:paraId="71CAA4E7" w14:textId="77777777" w:rsidR="00CC2978" w:rsidRDefault="00CC2978" w:rsidP="000E78D2">
      <w:pPr>
        <w:pStyle w:val="NoSpacing"/>
        <w:rPr>
          <w:rFonts w:cs="Times New Roman"/>
          <w:szCs w:val="24"/>
        </w:rPr>
      </w:pPr>
    </w:p>
    <w:p w14:paraId="5C4E3D97" w14:textId="77777777" w:rsidR="00CC2978" w:rsidRDefault="00CC2978" w:rsidP="000E78D2">
      <w:pPr>
        <w:pStyle w:val="NoSpacing"/>
        <w:rPr>
          <w:rFonts w:cs="Times New Roman"/>
          <w:szCs w:val="24"/>
        </w:rPr>
      </w:pPr>
    </w:p>
    <w:p w14:paraId="7D35B775" w14:textId="71F58A7F" w:rsidR="00CC2978" w:rsidRDefault="00CC2978" w:rsidP="000E78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October 2023</w:t>
      </w:r>
    </w:p>
    <w:p w14:paraId="01CF383B" w14:textId="77777777" w:rsidR="000E78D2" w:rsidRPr="000E78D2" w:rsidRDefault="000E78D2" w:rsidP="009139A6">
      <w:pPr>
        <w:pStyle w:val="NoSpacing"/>
        <w:rPr>
          <w:rFonts w:cs="Times New Roman"/>
          <w:szCs w:val="24"/>
        </w:rPr>
      </w:pPr>
    </w:p>
    <w:sectPr w:rsidR="000E78D2" w:rsidRPr="000E78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D3B4E" w14:textId="77777777" w:rsidR="000E78D2" w:rsidRDefault="000E78D2" w:rsidP="009139A6">
      <w:r>
        <w:separator/>
      </w:r>
    </w:p>
  </w:endnote>
  <w:endnote w:type="continuationSeparator" w:id="0">
    <w:p w14:paraId="35292FA1" w14:textId="77777777" w:rsidR="000E78D2" w:rsidRDefault="000E78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062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534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A9E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4992C" w14:textId="77777777" w:rsidR="000E78D2" w:rsidRDefault="000E78D2" w:rsidP="009139A6">
      <w:r>
        <w:separator/>
      </w:r>
    </w:p>
  </w:footnote>
  <w:footnote w:type="continuationSeparator" w:id="0">
    <w:p w14:paraId="0D14ADCA" w14:textId="77777777" w:rsidR="000E78D2" w:rsidRDefault="000E78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EAD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DE9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ED1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8D2"/>
    <w:rsid w:val="000666E0"/>
    <w:rsid w:val="000E78D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C2978"/>
    <w:rsid w:val="00CD755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01DFF"/>
  <w15:chartTrackingRefBased/>
  <w15:docId w15:val="{9234D35A-BC23-4884-84F1-5172E423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36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2023-10-12T19:24:00Z</dcterms:created>
  <dcterms:modified xsi:type="dcterms:W3CDTF">2023-10-12T20:00:00Z</dcterms:modified>
</cp:coreProperties>
</file>