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2E54E" w14:textId="77777777" w:rsidR="00E537DF" w:rsidRDefault="00E537DF" w:rsidP="00E537D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BERNWELL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0563A79F" w14:textId="77777777" w:rsidR="00E537DF" w:rsidRDefault="00E537DF" w:rsidP="00E537D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Bread Street Ward, London.</w:t>
      </w:r>
    </w:p>
    <w:p w14:paraId="5B2240C6" w14:textId="77777777" w:rsidR="00E537DF" w:rsidRDefault="00E537DF" w:rsidP="00E537DF">
      <w:pPr>
        <w:pStyle w:val="NoSpacing"/>
        <w:rPr>
          <w:rFonts w:eastAsia="Times New Roman" w:cs="Times New Roman"/>
          <w:szCs w:val="24"/>
        </w:rPr>
      </w:pPr>
    </w:p>
    <w:p w14:paraId="4C1BC6BE" w14:textId="77777777" w:rsidR="00E537DF" w:rsidRDefault="00E537DF" w:rsidP="00E537DF">
      <w:pPr>
        <w:pStyle w:val="NoSpacing"/>
        <w:rPr>
          <w:rFonts w:eastAsia="Times New Roman" w:cs="Times New Roman"/>
          <w:szCs w:val="24"/>
        </w:rPr>
      </w:pPr>
    </w:p>
    <w:p w14:paraId="60A4468E" w14:textId="77777777" w:rsidR="00E537DF" w:rsidRDefault="00E537DF" w:rsidP="00E537D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one of the Constables.</w:t>
      </w:r>
    </w:p>
    <w:p w14:paraId="1933A622" w14:textId="77777777" w:rsidR="00E537DF" w:rsidRDefault="00E537DF" w:rsidP="00E537D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6D791315" w14:textId="77777777" w:rsidR="00E537DF" w:rsidRDefault="00E537DF" w:rsidP="00E537DF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 110 n.3)</w:t>
      </w:r>
    </w:p>
    <w:p w14:paraId="58DDF753" w14:textId="77777777" w:rsidR="00E537DF" w:rsidRDefault="00E537DF" w:rsidP="00E537DF">
      <w:pPr>
        <w:pStyle w:val="NoSpacing"/>
        <w:rPr>
          <w:rFonts w:eastAsia="Times New Roman" w:cs="Times New Roman"/>
          <w:szCs w:val="24"/>
        </w:rPr>
      </w:pPr>
    </w:p>
    <w:p w14:paraId="56661E2B" w14:textId="77777777" w:rsidR="00E537DF" w:rsidRDefault="00E537DF" w:rsidP="00E537DF">
      <w:pPr>
        <w:pStyle w:val="NoSpacing"/>
        <w:rPr>
          <w:rFonts w:eastAsia="Times New Roman" w:cs="Times New Roman"/>
          <w:szCs w:val="24"/>
        </w:rPr>
      </w:pPr>
    </w:p>
    <w:p w14:paraId="26A02A7E" w14:textId="77777777" w:rsidR="00E537DF" w:rsidRDefault="00E537DF" w:rsidP="00E537D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April 2023</w:t>
      </w:r>
    </w:p>
    <w:p w14:paraId="006A4F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CA8AA" w14:textId="77777777" w:rsidR="00E537DF" w:rsidRDefault="00E537DF" w:rsidP="009139A6">
      <w:r>
        <w:separator/>
      </w:r>
    </w:p>
  </w:endnote>
  <w:endnote w:type="continuationSeparator" w:id="0">
    <w:p w14:paraId="088552FB" w14:textId="77777777" w:rsidR="00E537DF" w:rsidRDefault="00E537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583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F42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829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96BF3" w14:textId="77777777" w:rsidR="00E537DF" w:rsidRDefault="00E537DF" w:rsidP="009139A6">
      <w:r>
        <w:separator/>
      </w:r>
    </w:p>
  </w:footnote>
  <w:footnote w:type="continuationSeparator" w:id="0">
    <w:p w14:paraId="2F24DAFA" w14:textId="77777777" w:rsidR="00E537DF" w:rsidRDefault="00E537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D2C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027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0D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7D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37D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93BE8"/>
  <w15:chartTrackingRefBased/>
  <w15:docId w15:val="{21608CB6-D1BC-4868-AD34-3D579B64A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2023-04-20T21:24:00Z</dcterms:created>
  <dcterms:modified xsi:type="dcterms:W3CDTF">2023-04-20T21:24:00Z</dcterms:modified>
</cp:coreProperties>
</file>