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336FCB" w14:textId="77777777" w:rsidR="00072790" w:rsidRDefault="00072790" w:rsidP="0007279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BERNWELL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fl.1399)</w:t>
      </w:r>
    </w:p>
    <w:p w14:paraId="585487A6" w14:textId="77777777" w:rsidR="00072790" w:rsidRDefault="00072790" w:rsidP="0007279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Cutler.</w:t>
      </w:r>
    </w:p>
    <w:p w14:paraId="3DE4E164" w14:textId="77777777" w:rsidR="00072790" w:rsidRDefault="00072790" w:rsidP="0007279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A79D5C" w14:textId="77777777" w:rsidR="00072790" w:rsidRDefault="00072790" w:rsidP="0007279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94C98B5" w14:textId="3E23C13A" w:rsidR="00072790" w:rsidRDefault="00072790" w:rsidP="0007279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Maud</w:t>
      </w:r>
      <w:r>
        <w:rPr>
          <w:rFonts w:ascii="Times New Roman" w:hAnsi="Times New Roman" w:cs="Times New Roman"/>
          <w:sz w:val="24"/>
          <w:szCs w:val="24"/>
        </w:rPr>
        <w:t>(q.v.)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A8B19C4" w14:textId="77777777" w:rsidR="00072790" w:rsidRDefault="00072790" w:rsidP="0007279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 </w:t>
      </w:r>
      <w:hyperlink r:id="rId6" w:history="1">
        <w:r w:rsidRPr="007327EC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https://waalt.uh.edu/index.php/CP40/561:_A-J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25684F05" w14:textId="77777777" w:rsidR="00072790" w:rsidRDefault="00072790" w:rsidP="0007279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DAC2BFD" w14:textId="77777777" w:rsidR="00072790" w:rsidRDefault="00072790" w:rsidP="0007279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1205317" w14:textId="77777777" w:rsidR="00072790" w:rsidRDefault="00072790" w:rsidP="0007279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1399</w:t>
      </w:r>
      <w:r>
        <w:rPr>
          <w:rFonts w:ascii="Times New Roman" w:hAnsi="Times New Roman" w:cs="Times New Roman"/>
          <w:sz w:val="24"/>
          <w:szCs w:val="24"/>
        </w:rPr>
        <w:tab/>
        <w:t xml:space="preserve">He made a plaint of trespass and assault against Michel </w:t>
      </w:r>
      <w:proofErr w:type="spellStart"/>
      <w:r>
        <w:rPr>
          <w:rFonts w:ascii="Times New Roman" w:hAnsi="Times New Roman" w:cs="Times New Roman"/>
          <w:sz w:val="24"/>
          <w:szCs w:val="24"/>
        </w:rPr>
        <w:t>atte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Clote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</w:p>
    <w:p w14:paraId="10206C74" w14:textId="77777777" w:rsidR="00072790" w:rsidRDefault="00072790" w:rsidP="0007279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Birling, Kent(q.v.).</w:t>
      </w:r>
    </w:p>
    <w:p w14:paraId="46ED627A" w14:textId="77777777" w:rsidR="00072790" w:rsidRDefault="00072790" w:rsidP="0007279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7" w:history="1">
        <w:r w:rsidRPr="00987AFA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http://aalt.law.uh.edu/Indices/CP40Indices/CP40no555/CP40no555Pl.htm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1BE7AEF9" w14:textId="77777777" w:rsidR="00072790" w:rsidRDefault="00072790" w:rsidP="0007279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1401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Maud made a plaint of debt against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Cokyn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22305954" w14:textId="77777777" w:rsidR="00072790" w:rsidRPr="00A36C07" w:rsidRDefault="00072790" w:rsidP="0007279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8" w:history="1">
        <w:r w:rsidRPr="007327EC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https://waalt.uh.edu/index.php/CP40/561:_A-J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33DFC14F" w14:textId="77777777" w:rsidR="00072790" w:rsidRDefault="00072790" w:rsidP="0007279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A07CCB7" w14:textId="77777777" w:rsidR="00072790" w:rsidRDefault="00072790" w:rsidP="0007279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8455A3B" w14:textId="77777777" w:rsidR="00072790" w:rsidRDefault="00072790" w:rsidP="0007279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June 2022</w:t>
      </w:r>
    </w:p>
    <w:sectPr w:rsidR="0007279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CD37CF" w14:textId="77777777" w:rsidR="00072790" w:rsidRDefault="00072790" w:rsidP="009139A6">
      <w:r>
        <w:separator/>
      </w:r>
    </w:p>
  </w:endnote>
  <w:endnote w:type="continuationSeparator" w:id="0">
    <w:p w14:paraId="7EBF6435" w14:textId="77777777" w:rsidR="00072790" w:rsidRDefault="0007279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5EE4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B2332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26C76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94A196" w14:textId="77777777" w:rsidR="00072790" w:rsidRDefault="00072790" w:rsidP="009139A6">
      <w:r>
        <w:separator/>
      </w:r>
    </w:p>
  </w:footnote>
  <w:footnote w:type="continuationSeparator" w:id="0">
    <w:p w14:paraId="41F0E752" w14:textId="77777777" w:rsidR="00072790" w:rsidRDefault="0007279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1B1C8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C27D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E717C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790"/>
    <w:rsid w:val="000666E0"/>
    <w:rsid w:val="0007279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DB7CB2"/>
  <w15:chartTrackingRefBased/>
  <w15:docId w15:val="{6469D13B-CD37-4DC7-9CFF-AB75D4465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7279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alt.uh.edu/index.php/CP40/561:_A-J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561:_A-J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5</TotalTime>
  <Pages>1</Pages>
  <Words>94</Words>
  <Characters>541</Characters>
  <Application>Microsoft Office Word</Application>
  <DocSecurity>0</DocSecurity>
  <Lines>4</Lines>
  <Paragraphs>1</Paragraphs>
  <ScaleCrop>false</ScaleCrop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2022-06-17T13:06:00Z</dcterms:created>
  <dcterms:modified xsi:type="dcterms:W3CDTF">2022-06-17T13:12:00Z</dcterms:modified>
</cp:coreProperties>
</file>