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20473F" w14:textId="77777777" w:rsidR="00E41DFF" w:rsidRDefault="00E41DFF" w:rsidP="00E41D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Johanne BERNINGHAM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5859E4B9" w14:textId="77777777" w:rsidR="00E41DFF" w:rsidRDefault="00E41DFF" w:rsidP="00E41D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Dorton.</w:t>
      </w:r>
    </w:p>
    <w:p w14:paraId="0BA866D3" w14:textId="77777777" w:rsidR="00E41DFF" w:rsidRDefault="00E41DFF" w:rsidP="00E41DFF">
      <w:pPr>
        <w:pStyle w:val="NoSpacing"/>
        <w:rPr>
          <w:rFonts w:cs="Times New Roman"/>
          <w:szCs w:val="24"/>
        </w:rPr>
      </w:pPr>
    </w:p>
    <w:p w14:paraId="567D696B" w14:textId="77777777" w:rsidR="00E41DFF" w:rsidRDefault="00E41DFF" w:rsidP="00E41DFF">
      <w:pPr>
        <w:pStyle w:val="NoSpacing"/>
        <w:rPr>
          <w:rFonts w:cs="Times New Roman"/>
          <w:szCs w:val="24"/>
        </w:rPr>
      </w:pPr>
    </w:p>
    <w:p w14:paraId="244213A0" w14:textId="77777777" w:rsidR="00E41DFF" w:rsidRDefault="00E41DFF" w:rsidP="00E41D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William(q.v.)</w:t>
      </w:r>
    </w:p>
    <w:p w14:paraId="15F7AE3B" w14:textId="77777777" w:rsidR="00E41DFF" w:rsidRPr="00E7711B" w:rsidRDefault="00E41DFF" w:rsidP="00E41DFF">
      <w:pPr>
        <w:pStyle w:val="NoSpacing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59E3BD63" w14:textId="77777777" w:rsidR="00E41DFF" w:rsidRDefault="00E41DFF" w:rsidP="00E41DFF">
      <w:pPr>
        <w:pStyle w:val="NoSpacing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p.65)</w:t>
      </w:r>
    </w:p>
    <w:p w14:paraId="10E56266" w14:textId="77777777" w:rsidR="00E41DFF" w:rsidRDefault="00E41DFF" w:rsidP="00E41DFF">
      <w:pPr>
        <w:pStyle w:val="NoSpacing"/>
        <w:rPr>
          <w:rFonts w:cs="Times New Roman"/>
          <w:szCs w:val="24"/>
        </w:rPr>
      </w:pPr>
    </w:p>
    <w:p w14:paraId="4AFC97F4" w14:textId="77777777" w:rsidR="00E41DFF" w:rsidRDefault="00E41DFF" w:rsidP="00E41DFF">
      <w:pPr>
        <w:pStyle w:val="NoSpacing"/>
        <w:rPr>
          <w:rFonts w:cs="Times New Roman"/>
          <w:szCs w:val="24"/>
        </w:rPr>
      </w:pPr>
    </w:p>
    <w:p w14:paraId="575E4E9F" w14:textId="77777777" w:rsidR="00E41DFF" w:rsidRDefault="00E41DFF" w:rsidP="00E41D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Feb.1406</w:t>
      </w:r>
      <w:r>
        <w:rPr>
          <w:rFonts w:cs="Times New Roman"/>
          <w:szCs w:val="24"/>
        </w:rPr>
        <w:tab/>
        <w:t xml:space="preserve">They were licensed for </w:t>
      </w:r>
      <w:proofErr w:type="gramStart"/>
      <w:r>
        <w:rPr>
          <w:rFonts w:cs="Times New Roman"/>
          <w:szCs w:val="24"/>
        </w:rPr>
        <w:t>an oratory</w:t>
      </w:r>
      <w:proofErr w:type="gramEnd"/>
      <w:r>
        <w:rPr>
          <w:rFonts w:cs="Times New Roman"/>
          <w:szCs w:val="24"/>
        </w:rPr>
        <w:t>.   (ibid.)</w:t>
      </w:r>
    </w:p>
    <w:p w14:paraId="57FB0194" w14:textId="77777777" w:rsidR="00E41DFF" w:rsidRDefault="00E41DFF" w:rsidP="00E41DFF">
      <w:pPr>
        <w:pStyle w:val="NoSpacing"/>
        <w:rPr>
          <w:rFonts w:cs="Times New Roman"/>
          <w:szCs w:val="24"/>
        </w:rPr>
      </w:pPr>
    </w:p>
    <w:p w14:paraId="5378601C" w14:textId="77777777" w:rsidR="00E41DFF" w:rsidRDefault="00E41DFF" w:rsidP="00E41DFF">
      <w:pPr>
        <w:pStyle w:val="NoSpacing"/>
        <w:rPr>
          <w:rFonts w:cs="Times New Roman"/>
          <w:szCs w:val="24"/>
        </w:rPr>
      </w:pPr>
    </w:p>
    <w:p w14:paraId="4C0BE7BD" w14:textId="77777777" w:rsidR="00E41DFF" w:rsidRDefault="00E41DFF" w:rsidP="00E41D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July 2024</w:t>
      </w:r>
    </w:p>
    <w:p w14:paraId="6B545A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53FE40" w14:textId="77777777" w:rsidR="00E41DFF" w:rsidRDefault="00E41DFF" w:rsidP="009139A6">
      <w:r>
        <w:separator/>
      </w:r>
    </w:p>
  </w:endnote>
  <w:endnote w:type="continuationSeparator" w:id="0">
    <w:p w14:paraId="3CDA2EFE" w14:textId="77777777" w:rsidR="00E41DFF" w:rsidRDefault="00E41D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80D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0D7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B42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C2A07" w14:textId="77777777" w:rsidR="00E41DFF" w:rsidRDefault="00E41DFF" w:rsidP="009139A6">
      <w:r>
        <w:separator/>
      </w:r>
    </w:p>
  </w:footnote>
  <w:footnote w:type="continuationSeparator" w:id="0">
    <w:p w14:paraId="1900423C" w14:textId="77777777" w:rsidR="00E41DFF" w:rsidRDefault="00E41D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A7A0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DC1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CC9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F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129B2"/>
    <w:rsid w:val="00A3176C"/>
    <w:rsid w:val="00AE65F8"/>
    <w:rsid w:val="00BA00AB"/>
    <w:rsid w:val="00C71834"/>
    <w:rsid w:val="00CB4ED9"/>
    <w:rsid w:val="00E41DF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554ED"/>
  <w15:chartTrackingRefBased/>
  <w15:docId w15:val="{BC5AD7D5-EB4C-4F94-8D9F-2BF82C7C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2024-07-27T13:39:00Z</dcterms:created>
  <dcterms:modified xsi:type="dcterms:W3CDTF">2024-07-27T13:42:00Z</dcterms:modified>
</cp:coreProperties>
</file>