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863F7" w14:textId="77777777" w:rsidR="00D82F80" w:rsidRDefault="00D4410E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BERNHILL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82F8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82F80">
        <w:rPr>
          <w:rFonts w:ascii="Times New Roman" w:hAnsi="Times New Roman" w:cs="Times New Roman"/>
          <w:sz w:val="24"/>
          <w:szCs w:val="24"/>
        </w:rPr>
        <w:t>fl.1400)</w:t>
      </w:r>
    </w:p>
    <w:p w14:paraId="4F3FFA68" w14:textId="77777777" w:rsidR="00D82F80" w:rsidRDefault="00D82F80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765566" w14:textId="77777777" w:rsidR="00D82F80" w:rsidRDefault="00D82F80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B7204B" w14:textId="07D86D75" w:rsidR="00D82F80" w:rsidRDefault="00D82F80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Nov.1400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appointed King’s alnager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Rutland</w:t>
      </w:r>
    </w:p>
    <w:p w14:paraId="4E5EA8D9" w14:textId="77777777" w:rsidR="00D82F80" w:rsidRDefault="00D82F80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p.89)</w:t>
      </w:r>
    </w:p>
    <w:p w14:paraId="2080713D" w14:textId="77777777" w:rsidR="00D82F80" w:rsidRDefault="00D82F80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84F3EB" w14:textId="77777777" w:rsidR="00D82F80" w:rsidRDefault="00D82F80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E7881" w14:textId="77777777" w:rsidR="00D82F80" w:rsidRPr="008D2A98" w:rsidRDefault="00D82F80" w:rsidP="00D82F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240D1CEF" w14:textId="642B4539" w:rsidR="00BA00AB" w:rsidRPr="00D4410E" w:rsidRDefault="00D82F8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A00AB" w:rsidRPr="00D441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ECC1E" w14:textId="77777777" w:rsidR="00D4410E" w:rsidRDefault="00D4410E" w:rsidP="009139A6">
      <w:r>
        <w:separator/>
      </w:r>
    </w:p>
  </w:endnote>
  <w:endnote w:type="continuationSeparator" w:id="0">
    <w:p w14:paraId="1E0A01D0" w14:textId="77777777" w:rsidR="00D4410E" w:rsidRDefault="00D441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6E1B" w14:textId="77777777" w:rsidR="00D4410E" w:rsidRDefault="00D441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3E7F6" w14:textId="77777777" w:rsidR="00D4410E" w:rsidRPr="009139A6" w:rsidRDefault="00D4410E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7C0E7" w14:textId="77777777" w:rsidR="00D4410E" w:rsidRDefault="00D44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BC894" w14:textId="77777777" w:rsidR="00D4410E" w:rsidRDefault="00D4410E" w:rsidP="009139A6">
      <w:r>
        <w:separator/>
      </w:r>
    </w:p>
  </w:footnote>
  <w:footnote w:type="continuationSeparator" w:id="0">
    <w:p w14:paraId="4E4BD6E8" w14:textId="77777777" w:rsidR="00D4410E" w:rsidRDefault="00D441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05338" w14:textId="77777777" w:rsidR="00D4410E" w:rsidRDefault="00D441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B314" w14:textId="77777777" w:rsidR="00D4410E" w:rsidRDefault="00D441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F6712" w14:textId="77777777" w:rsidR="00D4410E" w:rsidRDefault="00D441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0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410E"/>
    <w:rsid w:val="00D82F8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DEA1"/>
  <w15:chartTrackingRefBased/>
  <w15:docId w15:val="{118F9FE5-D0F1-4F8C-A20C-3BC5C5D5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2021-04-25T10:00:00Z</dcterms:created>
  <dcterms:modified xsi:type="dcterms:W3CDTF">2021-04-25T10:08:00Z</dcterms:modified>
</cp:coreProperties>
</file>