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B4E3F" w14:textId="77777777" w:rsidR="00D60BBD" w:rsidRDefault="00D60BBD" w:rsidP="00D60B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BERNEYS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fl.1438)</w:t>
      </w:r>
    </w:p>
    <w:p w14:paraId="5815BBEC" w14:textId="77777777" w:rsidR="00D60BBD" w:rsidRDefault="00D60BBD" w:rsidP="00D60B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D7424C" w14:textId="77777777" w:rsidR="00D60BBD" w:rsidRDefault="00D60BBD" w:rsidP="00D60B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173739" w14:textId="77777777" w:rsidR="00D60BBD" w:rsidRDefault="00D60BBD" w:rsidP="00D60BB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Mar.1438</w:t>
      </w:r>
      <w:r>
        <w:rPr>
          <w:rFonts w:ascii="Times New Roman" w:hAnsi="Times New Roman" w:cs="Times New Roman"/>
          <w:sz w:val="24"/>
          <w:szCs w:val="24"/>
        </w:rPr>
        <w:tab/>
        <w:t xml:space="preserve"> He was a juror on the inquisition mandamus held in Guildhall, London, into lands of John Beverlee and his wife, Amice.</w:t>
      </w:r>
    </w:p>
    <w:p w14:paraId="52AE68D6" w14:textId="77777777" w:rsidR="00D60BBD" w:rsidRDefault="00D60BBD" w:rsidP="00D60BBD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25-102)</w:t>
      </w:r>
    </w:p>
    <w:p w14:paraId="07F8BF80" w14:textId="77777777" w:rsidR="00D60BBD" w:rsidRDefault="00D60BBD" w:rsidP="00D60B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D7383C" w14:textId="77777777" w:rsidR="00D60BBD" w:rsidRDefault="00D60BBD" w:rsidP="00D60B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95527B" w14:textId="77777777" w:rsidR="00D60BBD" w:rsidRDefault="00D60BBD" w:rsidP="00D60B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89F5C0" w14:textId="77777777" w:rsidR="00D60BBD" w:rsidRDefault="00D60BBD" w:rsidP="00D60B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June 2021</w:t>
      </w:r>
    </w:p>
    <w:p w14:paraId="76864925" w14:textId="05A5A204" w:rsidR="00BA00AB" w:rsidRPr="00D60BBD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D60BB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021EDC" w14:textId="77777777" w:rsidR="00D60BBD" w:rsidRDefault="00D60BBD" w:rsidP="009139A6">
      <w:r>
        <w:separator/>
      </w:r>
    </w:p>
  </w:endnote>
  <w:endnote w:type="continuationSeparator" w:id="0">
    <w:p w14:paraId="554ABB7B" w14:textId="77777777" w:rsidR="00D60BBD" w:rsidRDefault="00D60BB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F386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3843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830D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0FDD7" w14:textId="77777777" w:rsidR="00D60BBD" w:rsidRDefault="00D60BBD" w:rsidP="009139A6">
      <w:r>
        <w:separator/>
      </w:r>
    </w:p>
  </w:footnote>
  <w:footnote w:type="continuationSeparator" w:id="0">
    <w:p w14:paraId="77359CDD" w14:textId="77777777" w:rsidR="00D60BBD" w:rsidRDefault="00D60BB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CDC2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0895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9AB5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BB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60BBD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21D75"/>
  <w15:chartTrackingRefBased/>
  <w15:docId w15:val="{07CCE7CA-5E6D-4F70-8C47-DD73E29CA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2021-06-02T19:05:00Z</dcterms:created>
  <dcterms:modified xsi:type="dcterms:W3CDTF">2021-06-02T19:09:00Z</dcterms:modified>
</cp:coreProperties>
</file>